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02F25" w14:textId="77777777" w:rsidR="004A73BF" w:rsidRPr="00F67D3A" w:rsidRDefault="004962D9" w:rsidP="007D5AC1"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6D987127" wp14:editId="7488243D">
            <wp:simplePos x="0" y="0"/>
            <wp:positionH relativeFrom="column">
              <wp:posOffset>0</wp:posOffset>
            </wp:positionH>
            <wp:positionV relativeFrom="paragraph">
              <wp:posOffset>-624840</wp:posOffset>
            </wp:positionV>
            <wp:extent cx="7658100" cy="10744200"/>
            <wp:effectExtent l="0" t="0" r="0" b="0"/>
            <wp:wrapNone/>
            <wp:docPr id="188" name="Picture 1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93B5" w14:textId="77777777" w:rsidR="004A73BF" w:rsidRPr="00F67D3A" w:rsidRDefault="004A73BF" w:rsidP="007D5AC1"/>
    <w:p w14:paraId="7A484FF5" w14:textId="77777777" w:rsidR="004A73BF" w:rsidRPr="00F67D3A" w:rsidRDefault="004A73BF" w:rsidP="007D5AC1"/>
    <w:p w14:paraId="4330559A" w14:textId="7FFC57A6" w:rsidR="004A73BF" w:rsidRPr="00F67D3A" w:rsidRDefault="004A73BF" w:rsidP="007D5AC1"/>
    <w:p w14:paraId="3050C87E" w14:textId="0EBB786E" w:rsidR="004A73BF" w:rsidRPr="00F67D3A" w:rsidRDefault="00E43556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2F36CEA" wp14:editId="10E0BA3F">
                <wp:simplePos x="0" y="0"/>
                <wp:positionH relativeFrom="margin">
                  <wp:align>left</wp:align>
                </wp:positionH>
                <wp:positionV relativeFrom="page">
                  <wp:posOffset>1341120</wp:posOffset>
                </wp:positionV>
                <wp:extent cx="7513320" cy="853440"/>
                <wp:effectExtent l="0" t="0" r="0" b="381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3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8463D4" w14:textId="77777777" w:rsidR="00277448" w:rsidRPr="00E43556" w:rsidRDefault="00277448" w:rsidP="00E43556">
                            <w:pPr>
                              <w:pStyle w:val="MyHeadtitle"/>
                              <w:jc w:val="center"/>
                              <w:rPr>
                                <w:rStyle w:val="sowc"/>
                                <w:color w:val="FFFFFF"/>
                                <w:sz w:val="72"/>
                                <w:szCs w:val="56"/>
                              </w:rPr>
                            </w:pPr>
                            <w:r w:rsidRPr="00E43556">
                              <w:rPr>
                                <w:color w:val="FFFFFF"/>
                                <w:sz w:val="72"/>
                                <w:szCs w:val="56"/>
                              </w:rPr>
                              <w:t>The second conditional</w:t>
                            </w:r>
                          </w:p>
                          <w:p w14:paraId="65F71F8D" w14:textId="77777777" w:rsidR="00204954" w:rsidRPr="00E43556" w:rsidRDefault="00204954" w:rsidP="00E43556">
                            <w:pPr>
                              <w:pStyle w:val="My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36CE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05.6pt;width:591.6pt;height:67.2pt;z-index:2516526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358463D4" w14:textId="77777777" w:rsidR="00277448" w:rsidRPr="00E43556" w:rsidRDefault="00277448" w:rsidP="00E43556">
                      <w:pPr>
                        <w:pStyle w:val="MyHeadtitle"/>
                        <w:jc w:val="center"/>
                        <w:rPr>
                          <w:rStyle w:val="sowc"/>
                          <w:color w:val="FFFFFF"/>
                          <w:sz w:val="72"/>
                          <w:szCs w:val="56"/>
                        </w:rPr>
                      </w:pPr>
                      <w:r w:rsidRPr="00E43556">
                        <w:rPr>
                          <w:color w:val="FFFFFF"/>
                          <w:sz w:val="72"/>
                          <w:szCs w:val="56"/>
                        </w:rPr>
                        <w:t>The second conditional</w:t>
                      </w:r>
                    </w:p>
                    <w:p w14:paraId="65F71F8D" w14:textId="77777777" w:rsidR="00204954" w:rsidRPr="00E43556" w:rsidRDefault="00204954" w:rsidP="00E43556">
                      <w:pPr>
                        <w:pStyle w:val="My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628518F" w14:textId="77777777" w:rsidR="004A73BF" w:rsidRPr="00F67D3A" w:rsidRDefault="004A73BF" w:rsidP="007D5AC1"/>
    <w:p w14:paraId="73CD8EDF" w14:textId="77777777" w:rsidR="004A73BF" w:rsidRPr="00F67D3A" w:rsidRDefault="004A73BF" w:rsidP="007D5AC1"/>
    <w:p w14:paraId="2FEEFC7F" w14:textId="77777777" w:rsidR="004A73BF" w:rsidRPr="00F67D3A" w:rsidRDefault="004A73BF" w:rsidP="007D5AC1"/>
    <w:p w14:paraId="7E5954CC" w14:textId="683DB228" w:rsidR="004A73BF" w:rsidRPr="00F67D3A" w:rsidRDefault="00277448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0878976" behindDoc="0" locked="0" layoutInCell="1" allowOverlap="1" wp14:anchorId="520DDCF2" wp14:editId="7D1BF70B">
                <wp:simplePos x="0" y="0"/>
                <wp:positionH relativeFrom="column">
                  <wp:posOffset>350520</wp:posOffset>
                </wp:positionH>
                <wp:positionV relativeFrom="page">
                  <wp:posOffset>2034540</wp:posOffset>
                </wp:positionV>
                <wp:extent cx="6858000" cy="3649980"/>
                <wp:effectExtent l="0" t="0" r="0" b="7620"/>
                <wp:wrapNone/>
                <wp:docPr id="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4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AD19CB" w14:textId="77777777" w:rsidR="00092BE0" w:rsidRPr="00CB05E8" w:rsidRDefault="00092BE0" w:rsidP="00C413DE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59C34142" w14:textId="77777777" w:rsidR="00092BE0" w:rsidRPr="00CB05E8" w:rsidRDefault="00092BE0" w:rsidP="00C413DE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0CA34C00" w14:textId="324185EF" w:rsidR="00A676FD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You just did a test and saw the results. These results determine which exercises you should </w:t>
                            </w:r>
                            <w:r w:rsidR="002E3AE7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do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in this worksheet. </w:t>
                            </w:r>
                          </w:p>
                          <w:p w14:paraId="2B0CFB4C" w14:textId="2C114DA8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5F33A890" w14:textId="77777777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If you scored 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1-5/1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3,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l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ook at the overview of the rules 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and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do the 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first two 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exercises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. You may also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try the advanced exercises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4F34742F" w14:textId="77777777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408189A4" w14:textId="77777777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If you scored 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6-8/13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,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do the 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first two 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exercises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. You may use the overview if it’s necessary. You also may try the advanced exercises. </w:t>
                            </w:r>
                          </w:p>
                          <w:p w14:paraId="05F096B5" w14:textId="77777777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2EDCDE9A" w14:textId="48CC7C38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If you score 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9-13/13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,</w:t>
                            </w:r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do the advanced </w:t>
                            </w:r>
                            <w:proofErr w:type="gramStart"/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exercises</w:t>
                            </w:r>
                            <w:proofErr w:type="gramEnd"/>
                            <w:r w:rsidRPr="00277448"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and move on</w:t>
                            </w: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to the next conditional. You may use the overview if necessary. </w:t>
                            </w:r>
                          </w:p>
                          <w:p w14:paraId="67C6393F" w14:textId="3A8F1BF9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1F31037D" w14:textId="365F98B2" w:rsidR="00277448" w:rsidRDefault="00277448" w:rsidP="0027744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</w:p>
                          <w:p w14:paraId="0C71A6AE" w14:textId="562A9A0B" w:rsidR="00277448" w:rsidRPr="00EE6F70" w:rsidRDefault="00277448" w:rsidP="00277448">
                            <w:pPr>
                              <w:pStyle w:val="My"/>
                              <w:jc w:val="both"/>
                              <w:rPr>
                                <w:color w:val="FFFFFF"/>
                                <w:szCs w:val="40"/>
                                <w:lang w:val="en-US"/>
                              </w:rPr>
                            </w:pPr>
                          </w:p>
                          <w:p w14:paraId="6FA74296" w14:textId="55B91015" w:rsidR="00A676FD" w:rsidRPr="00EE6F70" w:rsidRDefault="002E3AE7" w:rsidP="00C413DE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Use the brains, books, and buddy method in case you’re stuck and have any questions. If those didn’t help you, use the contact page on the website to send </w:t>
                            </w:r>
                            <w:proofErr w:type="gramStart"/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>you’re</w:t>
                            </w:r>
                            <w:proofErr w:type="gramEnd"/>
                            <w:r>
                              <w:rPr>
                                <w:rStyle w:val="sowc"/>
                                <w:color w:val="FFFFFF"/>
                                <w:lang w:val="en-US"/>
                              </w:rPr>
                              <w:t xml:space="preserve"> questions. The teachers will answer them as quickly as possible.</w:t>
                            </w:r>
                          </w:p>
                          <w:p w14:paraId="7EB2633C" w14:textId="77777777" w:rsidR="00A676FD" w:rsidRPr="007A2042" w:rsidRDefault="00A676FD" w:rsidP="00C413DE">
                            <w:pPr>
                              <w:pStyle w:val="MyHeadtitle"/>
                              <w:rPr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DDCF2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7" type="#_x0000_t202" style="position:absolute;margin-left:27.6pt;margin-top:160.2pt;width:540pt;height:287.4pt;z-index:250878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" filled="f" fillcolor="#fffffe" stroked="f" strokecolor="#212120" insetpen="t">
                <v:textbox inset="2.88pt,2.88pt,2.88pt,2.88pt">
                  <w:txbxContent>
                    <w:p w14:paraId="26AD19CB" w14:textId="77777777" w:rsidR="00092BE0" w:rsidRPr="00CB05E8" w:rsidRDefault="00092BE0" w:rsidP="00C413DE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59C34142" w14:textId="77777777" w:rsidR="00092BE0" w:rsidRPr="00CB05E8" w:rsidRDefault="00092BE0" w:rsidP="00C413DE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0CA34C00" w14:textId="324185EF" w:rsidR="00A676FD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You just did a test and saw the results. These results determine which exercises you should </w:t>
                      </w:r>
                      <w:r w:rsidR="002E3AE7">
                        <w:rPr>
                          <w:rStyle w:val="sowc"/>
                          <w:color w:val="FFFFFF"/>
                          <w:lang w:val="en-US"/>
                        </w:rPr>
                        <w:t>do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 in this worksheet. </w:t>
                      </w:r>
                    </w:p>
                    <w:p w14:paraId="2B0CFB4C" w14:textId="2C114DA8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5F33A890" w14:textId="77777777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If you scored 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>1-5/1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>3,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 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>l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ook at the overview of the rules 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>and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 do the 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first two 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>exercises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>. You may also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 try the advanced exercises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. </w:t>
                      </w:r>
                    </w:p>
                    <w:p w14:paraId="4F34742F" w14:textId="77777777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408189A4" w14:textId="77777777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If you scored 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>6-8/13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>,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 do the 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first two 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>exercises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. You may use the overview if it’s necessary. You also may try the advanced exercises. </w:t>
                      </w:r>
                    </w:p>
                    <w:p w14:paraId="05F096B5" w14:textId="77777777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2EDCDE9A" w14:textId="48CC7C38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If you score 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>9-13/13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>,</w:t>
                      </w:r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 do the advanced </w:t>
                      </w:r>
                      <w:proofErr w:type="gramStart"/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>exercises</w:t>
                      </w:r>
                      <w:proofErr w:type="gramEnd"/>
                      <w:r w:rsidRPr="00277448">
                        <w:rPr>
                          <w:rStyle w:val="sowc"/>
                          <w:color w:val="FFFFFF"/>
                          <w:lang w:val="en-US"/>
                        </w:rPr>
                        <w:t xml:space="preserve"> and move on</w:t>
                      </w: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 to the next conditional. You may use the overview if necessary. </w:t>
                      </w:r>
                    </w:p>
                    <w:p w14:paraId="67C6393F" w14:textId="3A8F1BF9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1F31037D" w14:textId="365F98B2" w:rsidR="00277448" w:rsidRDefault="00277448" w:rsidP="00277448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</w:p>
                    <w:p w14:paraId="0C71A6AE" w14:textId="562A9A0B" w:rsidR="00277448" w:rsidRPr="00EE6F70" w:rsidRDefault="00277448" w:rsidP="00277448">
                      <w:pPr>
                        <w:pStyle w:val="My"/>
                        <w:jc w:val="both"/>
                        <w:rPr>
                          <w:color w:val="FFFFFF"/>
                          <w:szCs w:val="40"/>
                          <w:lang w:val="en-US"/>
                        </w:rPr>
                      </w:pPr>
                    </w:p>
                    <w:p w14:paraId="6FA74296" w14:textId="55B91015" w:rsidR="00A676FD" w:rsidRPr="00EE6F70" w:rsidRDefault="002E3AE7" w:rsidP="00C413DE">
                      <w:pPr>
                        <w:pStyle w:val="My"/>
                        <w:jc w:val="both"/>
                        <w:rPr>
                          <w:rStyle w:val="sowc"/>
                          <w:color w:val="FFFFFF"/>
                          <w:lang w:val="en-US"/>
                        </w:rPr>
                      </w:pPr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Use the brains, books, and buddy method in case you’re stuck and have any questions. If those didn’t help you, use the contact page on the website to send </w:t>
                      </w:r>
                      <w:proofErr w:type="gramStart"/>
                      <w:r>
                        <w:rPr>
                          <w:rStyle w:val="sowc"/>
                          <w:color w:val="FFFFFF"/>
                          <w:lang w:val="en-US"/>
                        </w:rPr>
                        <w:t>you’re</w:t>
                      </w:r>
                      <w:proofErr w:type="gramEnd"/>
                      <w:r>
                        <w:rPr>
                          <w:rStyle w:val="sowc"/>
                          <w:color w:val="FFFFFF"/>
                          <w:lang w:val="en-US"/>
                        </w:rPr>
                        <w:t xml:space="preserve"> questions. The teachers will answer them as quickly as possible.</w:t>
                      </w:r>
                    </w:p>
                    <w:p w14:paraId="7EB2633C" w14:textId="77777777" w:rsidR="00A676FD" w:rsidRPr="007A2042" w:rsidRDefault="00A676FD" w:rsidP="00C413DE">
                      <w:pPr>
                        <w:pStyle w:val="MyHeadtitle"/>
                        <w:rPr>
                          <w:color w:val="33333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170CF2" w14:textId="77777777" w:rsidR="004A73BF" w:rsidRPr="00F67D3A" w:rsidRDefault="004A73BF" w:rsidP="007D5AC1"/>
    <w:p w14:paraId="43587D0D" w14:textId="7D4F5A07" w:rsidR="004A73BF" w:rsidRPr="00F67D3A" w:rsidRDefault="004A73BF" w:rsidP="007D5AC1"/>
    <w:p w14:paraId="34C22D19" w14:textId="77777777" w:rsidR="004A73BF" w:rsidRPr="00F67D3A" w:rsidRDefault="004A73BF" w:rsidP="007D5AC1"/>
    <w:p w14:paraId="1848D59A" w14:textId="77777777" w:rsidR="004A73BF" w:rsidRPr="00F67D3A" w:rsidRDefault="004A73BF" w:rsidP="007D5AC1"/>
    <w:p w14:paraId="3D372D4B" w14:textId="77777777" w:rsidR="004A73BF" w:rsidRPr="00F67D3A" w:rsidRDefault="004A73BF" w:rsidP="007D5AC1"/>
    <w:p w14:paraId="08D16081" w14:textId="77777777" w:rsidR="004A73BF" w:rsidRPr="00F67D3A" w:rsidRDefault="004A73BF" w:rsidP="007D5AC1"/>
    <w:p w14:paraId="636FE890" w14:textId="77777777" w:rsidR="004A73BF" w:rsidRPr="00F67D3A" w:rsidRDefault="004A73BF" w:rsidP="007D5AC1"/>
    <w:p w14:paraId="5739C2E3" w14:textId="77777777" w:rsidR="004A73BF" w:rsidRPr="00F67D3A" w:rsidRDefault="004A73BF" w:rsidP="007D5AC1"/>
    <w:p w14:paraId="5DF671DA" w14:textId="77777777" w:rsidR="004A73BF" w:rsidRPr="00F67D3A" w:rsidRDefault="00F0441F" w:rsidP="00F0441F">
      <w:pPr>
        <w:tabs>
          <w:tab w:val="left" w:pos="3153"/>
        </w:tabs>
      </w:pPr>
      <w:r w:rsidRPr="00F67D3A">
        <w:tab/>
      </w:r>
    </w:p>
    <w:p w14:paraId="527AADE8" w14:textId="77777777" w:rsidR="004A73BF" w:rsidRPr="00F67D3A" w:rsidRDefault="004A73BF" w:rsidP="007D5AC1"/>
    <w:p w14:paraId="476E84D5" w14:textId="77777777" w:rsidR="004A73BF" w:rsidRPr="00F67D3A" w:rsidRDefault="004A73BF" w:rsidP="007D5AC1"/>
    <w:p w14:paraId="75EABA44" w14:textId="77777777" w:rsidR="004A73BF" w:rsidRPr="00F67D3A" w:rsidRDefault="004A73BF" w:rsidP="007D5AC1"/>
    <w:p w14:paraId="48F8A934" w14:textId="77777777" w:rsidR="004A73BF" w:rsidRPr="00F67D3A" w:rsidRDefault="004A73BF" w:rsidP="007D5AC1"/>
    <w:p w14:paraId="06801C51" w14:textId="77777777" w:rsidR="004A73BF" w:rsidRPr="00F67D3A" w:rsidRDefault="004A73BF" w:rsidP="007D5AC1"/>
    <w:p w14:paraId="7BCAFC87" w14:textId="77777777" w:rsidR="004A73BF" w:rsidRPr="00F67D3A" w:rsidRDefault="004A73BF" w:rsidP="007D5AC1"/>
    <w:p w14:paraId="3546D495" w14:textId="77777777" w:rsidR="004A73BF" w:rsidRPr="00F67D3A" w:rsidRDefault="004A73BF" w:rsidP="007D5AC1"/>
    <w:p w14:paraId="7956369C" w14:textId="77777777" w:rsidR="004A73BF" w:rsidRPr="00F67D3A" w:rsidRDefault="004A73BF" w:rsidP="007D5AC1"/>
    <w:p w14:paraId="7B7A00BE" w14:textId="77777777" w:rsidR="004A73BF" w:rsidRPr="00F67D3A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14:paraId="127B85D1" w14:textId="77777777" w:rsidR="004A73BF" w:rsidRPr="00F67D3A" w:rsidRDefault="004A73BF" w:rsidP="007D5AC1"/>
    <w:p w14:paraId="27C96218" w14:textId="77777777" w:rsidR="004A73BF" w:rsidRPr="00F67D3A" w:rsidRDefault="004A73BF" w:rsidP="007D5AC1"/>
    <w:p w14:paraId="73C4EAEA" w14:textId="77777777" w:rsidR="004A73BF" w:rsidRPr="00F67D3A" w:rsidRDefault="004A73BF" w:rsidP="007D5AC1"/>
    <w:p w14:paraId="6474F5B0" w14:textId="77777777" w:rsidR="004A73BF" w:rsidRPr="00F67D3A" w:rsidRDefault="004A73BF" w:rsidP="007D5AC1"/>
    <w:p w14:paraId="76024351" w14:textId="77777777" w:rsidR="004A73BF" w:rsidRPr="00F67D3A" w:rsidRDefault="004A73BF" w:rsidP="007D5AC1"/>
    <w:p w14:paraId="4FDD6739" w14:textId="77777777" w:rsidR="004A73BF" w:rsidRPr="00F67D3A" w:rsidRDefault="004A73BF" w:rsidP="007D5AC1"/>
    <w:p w14:paraId="7BCDC5A7" w14:textId="77777777" w:rsidR="004A73BF" w:rsidRPr="00F67D3A" w:rsidRDefault="004A73BF" w:rsidP="007D5AC1"/>
    <w:p w14:paraId="2024909B" w14:textId="77777777" w:rsidR="004A73BF" w:rsidRPr="00F67D3A" w:rsidRDefault="004A73BF" w:rsidP="007D5AC1"/>
    <w:p w14:paraId="35CC4461" w14:textId="77777777" w:rsidR="004A73BF" w:rsidRPr="00F67D3A" w:rsidRDefault="004A73BF" w:rsidP="007D5AC1"/>
    <w:p w14:paraId="78680E4F" w14:textId="77777777" w:rsidR="004A73BF" w:rsidRPr="00F67D3A" w:rsidRDefault="004A73BF" w:rsidP="007D5AC1"/>
    <w:p w14:paraId="4AF9DB11" w14:textId="77777777" w:rsidR="004A73BF" w:rsidRPr="00F67D3A" w:rsidRDefault="004A73BF" w:rsidP="007D5AC1"/>
    <w:p w14:paraId="6E560A71" w14:textId="77777777" w:rsidR="004A73BF" w:rsidRPr="00F67D3A" w:rsidRDefault="004A73BF" w:rsidP="007D5AC1"/>
    <w:p w14:paraId="75DB8723" w14:textId="77777777" w:rsidR="004A73BF" w:rsidRPr="00F67D3A" w:rsidRDefault="004A73BF" w:rsidP="007D5AC1"/>
    <w:p w14:paraId="01DC2DC0" w14:textId="77777777" w:rsidR="004A73BF" w:rsidRPr="00F67D3A" w:rsidRDefault="004A73BF" w:rsidP="007D5AC1"/>
    <w:p w14:paraId="76D3BEBE" w14:textId="77777777" w:rsidR="004A73BF" w:rsidRPr="00F67D3A" w:rsidRDefault="004A73BF" w:rsidP="007D5AC1"/>
    <w:p w14:paraId="34496E5F" w14:textId="77777777" w:rsidR="004A73BF" w:rsidRPr="00F67D3A" w:rsidRDefault="004A73BF" w:rsidP="007D5AC1"/>
    <w:p w14:paraId="001BF9EC" w14:textId="77777777" w:rsidR="004A73BF" w:rsidRPr="00F67D3A" w:rsidRDefault="004A73BF" w:rsidP="007D5AC1"/>
    <w:p w14:paraId="4C4F8A2E" w14:textId="77777777" w:rsidR="004A73BF" w:rsidRPr="00F67D3A" w:rsidRDefault="004A73BF" w:rsidP="007D5AC1"/>
    <w:p w14:paraId="2274F070" w14:textId="77777777" w:rsidR="004A73BF" w:rsidRPr="00F67D3A" w:rsidRDefault="004A73BF" w:rsidP="007D5AC1"/>
    <w:p w14:paraId="7B38C5DC" w14:textId="77777777" w:rsidR="004A73BF" w:rsidRPr="00F67D3A" w:rsidRDefault="004A73BF" w:rsidP="007D5AC1"/>
    <w:p w14:paraId="4C0B8C92" w14:textId="77777777" w:rsidR="004A73BF" w:rsidRPr="00F67D3A" w:rsidRDefault="004A73BF" w:rsidP="007D5AC1"/>
    <w:p w14:paraId="721C9C6C" w14:textId="77777777" w:rsidR="004A73BF" w:rsidRPr="00F67D3A" w:rsidRDefault="004A73BF" w:rsidP="007D5AC1"/>
    <w:p w14:paraId="4EA9BDD7" w14:textId="77777777" w:rsidR="004A73BF" w:rsidRPr="00F67D3A" w:rsidRDefault="004A73BF" w:rsidP="007D5AC1"/>
    <w:p w14:paraId="60E4BC71" w14:textId="77777777" w:rsidR="004A73BF" w:rsidRPr="00F67D3A" w:rsidRDefault="004A73BF" w:rsidP="007D5AC1"/>
    <w:p w14:paraId="421E2500" w14:textId="77777777" w:rsidR="004A73BF" w:rsidRPr="00F67D3A" w:rsidRDefault="004A73BF" w:rsidP="007D5AC1"/>
    <w:p w14:paraId="197E44B3" w14:textId="77777777" w:rsidR="004A73BF" w:rsidRPr="00F67D3A" w:rsidRDefault="004962D9" w:rsidP="007D5AC1">
      <w:r>
        <w:rPr>
          <w:noProof/>
          <w:lang w:eastAsia="en-US"/>
        </w:rPr>
        <w:lastRenderedPageBreak/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144C2F64" wp14:editId="5DC00A5F">
                <wp:simplePos x="0" y="0"/>
                <wp:positionH relativeFrom="column">
                  <wp:posOffset>114300</wp:posOffset>
                </wp:positionH>
                <wp:positionV relativeFrom="page">
                  <wp:posOffset>777240</wp:posOffset>
                </wp:positionV>
                <wp:extent cx="4000500" cy="609600"/>
                <wp:effectExtent l="0" t="0" r="0" b="0"/>
                <wp:wrapNone/>
                <wp:docPr id="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B43756" w14:textId="1B12EFDC" w:rsidR="00204954" w:rsidRPr="00E43556" w:rsidRDefault="00277448" w:rsidP="00277448">
                            <w:pPr>
                              <w:pStyle w:val="MyHeadtitle"/>
                              <w:jc w:val="center"/>
                              <w:rPr>
                                <w:rStyle w:val="sowc"/>
                                <w:color w:val="FFFFFF"/>
                                <w:sz w:val="44"/>
                                <w:szCs w:val="40"/>
                              </w:rPr>
                            </w:pPr>
                            <w:r w:rsidRPr="00E43556">
                              <w:rPr>
                                <w:color w:val="FFFFFF"/>
                                <w:sz w:val="44"/>
                                <w:szCs w:val="40"/>
                              </w:rPr>
                              <w:t>The second conditional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2F64" id="Text Box 191" o:spid="_x0000_s1028" type="#_x0000_t202" style="position:absolute;margin-left:9pt;margin-top:61.2pt;width:315pt;height:4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68B43756" w14:textId="1B12EFDC" w:rsidR="00204954" w:rsidRPr="00E43556" w:rsidRDefault="00277448" w:rsidP="00277448">
                      <w:pPr>
                        <w:pStyle w:val="MyHeadtitle"/>
                        <w:jc w:val="center"/>
                        <w:rPr>
                          <w:rStyle w:val="sowc"/>
                          <w:color w:val="FFFFFF"/>
                          <w:sz w:val="44"/>
                          <w:szCs w:val="40"/>
                        </w:rPr>
                      </w:pPr>
                      <w:r w:rsidRPr="00E43556">
                        <w:rPr>
                          <w:color w:val="FFFFFF"/>
                          <w:sz w:val="44"/>
                          <w:szCs w:val="40"/>
                        </w:rPr>
                        <w:t>The second conditional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9776" behindDoc="1" locked="0" layoutInCell="1" allowOverlap="1" wp14:anchorId="4F0032C9" wp14:editId="55A91D9D">
            <wp:simplePos x="0" y="0"/>
            <wp:positionH relativeFrom="column">
              <wp:posOffset>3886200</wp:posOffset>
            </wp:positionH>
            <wp:positionV relativeFrom="paragraph">
              <wp:posOffset>-624840</wp:posOffset>
            </wp:positionV>
            <wp:extent cx="3657600" cy="1930400"/>
            <wp:effectExtent l="0" t="0" r="0" b="0"/>
            <wp:wrapNone/>
            <wp:docPr id="190" name="Picture 19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53E1ECA5" wp14:editId="1D406344">
            <wp:simplePos x="0" y="0"/>
            <wp:positionH relativeFrom="column">
              <wp:posOffset>0</wp:posOffset>
            </wp:positionH>
            <wp:positionV relativeFrom="paragraph">
              <wp:posOffset>-624840</wp:posOffset>
            </wp:positionV>
            <wp:extent cx="7658100" cy="2171700"/>
            <wp:effectExtent l="0" t="0" r="0" b="0"/>
            <wp:wrapNone/>
            <wp:docPr id="189" name="Picture 18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E3662" w14:textId="77777777" w:rsidR="004A73BF" w:rsidRPr="00F67D3A" w:rsidRDefault="004A73BF" w:rsidP="007D5AC1"/>
    <w:p w14:paraId="4E191FA6" w14:textId="77777777" w:rsidR="004A73BF" w:rsidRPr="00F67D3A" w:rsidRDefault="004A73BF" w:rsidP="007D5AC1"/>
    <w:p w14:paraId="34DFF92C" w14:textId="77777777" w:rsidR="004A73BF" w:rsidRPr="00F67D3A" w:rsidRDefault="004A73BF" w:rsidP="007D5AC1"/>
    <w:p w14:paraId="0F66ECF9" w14:textId="77777777" w:rsidR="004A73BF" w:rsidRPr="00F67D3A" w:rsidRDefault="004A73BF" w:rsidP="007D5AC1"/>
    <w:p w14:paraId="7A9DB3B7" w14:textId="77777777" w:rsidR="004A73BF" w:rsidRPr="00F67D3A" w:rsidRDefault="004A73BF" w:rsidP="007D5AC1"/>
    <w:p w14:paraId="0F047A94" w14:textId="77777777" w:rsidR="004A73BF" w:rsidRPr="00F67D3A" w:rsidRDefault="004A73BF" w:rsidP="007D5AC1"/>
    <w:p w14:paraId="39DF466C" w14:textId="77777777" w:rsidR="004A73BF" w:rsidRPr="00F67D3A" w:rsidRDefault="004A73BF" w:rsidP="007D5AC1"/>
    <w:p w14:paraId="459D8216" w14:textId="77777777" w:rsidR="004A73BF" w:rsidRPr="00F67D3A" w:rsidRDefault="004A73BF" w:rsidP="007D5AC1"/>
    <w:p w14:paraId="46947290" w14:textId="77777777" w:rsidR="00F0441F" w:rsidRPr="00F67D3A" w:rsidRDefault="00F0441F" w:rsidP="007D5AC1"/>
    <w:p w14:paraId="47FBDFB8" w14:textId="37AADB9B" w:rsidR="00F0441F" w:rsidRPr="00F67D3A" w:rsidRDefault="004962D9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4A2CDBB4" wp14:editId="6C6A5E1D">
                <wp:simplePos x="0" y="0"/>
                <wp:positionH relativeFrom="column">
                  <wp:posOffset>571500</wp:posOffset>
                </wp:positionH>
                <wp:positionV relativeFrom="page">
                  <wp:posOffset>2514600</wp:posOffset>
                </wp:positionV>
                <wp:extent cx="6827520" cy="7162800"/>
                <wp:effectExtent l="0" t="0" r="0" b="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607654" w14:textId="320EE000" w:rsidR="004D33D2" w:rsidRPr="004D33D2" w:rsidRDefault="00C25A3E" w:rsidP="004D33D2">
                            <w:pPr>
                              <w:pStyle w:val="MyHeadtitle"/>
                              <w:rPr>
                                <w:rStyle w:val="sowc"/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</w:pPr>
                            <w:r w:rsidRPr="00204954">
                              <w:rPr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  <w:p w14:paraId="2BAC634A" w14:textId="7076A230" w:rsidR="004D33D2" w:rsidRDefault="004D33D2" w:rsidP="004D33D2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 xml:space="preserve">If all </w:t>
                            </w:r>
                            <w:proofErr w:type="spellStart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cinemas</w:t>
                            </w:r>
                            <w:proofErr w:type="spellEnd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disappeared</w:t>
                            </w:r>
                            <w:proofErr w:type="spellEnd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…</w:t>
                            </w:r>
                          </w:p>
                          <w:p w14:paraId="7E9F6B25" w14:textId="77777777" w:rsidR="004D33D2" w:rsidRDefault="004D33D2" w:rsidP="00EA32A4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358773AA" w14:textId="7565A0A8" w:rsidR="004D33D2" w:rsidRDefault="004D33D2" w:rsidP="00EA32A4">
                            <w:pPr>
                              <w:pStyle w:val="My"/>
                              <w:spacing w:line="288" w:lineRule="auto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7213FDFF" w14:textId="4054BFFF" w:rsidR="004D33D2" w:rsidRPr="004D33D2" w:rsidRDefault="004D33D2" w:rsidP="004D33D2">
                            <w:pPr>
                              <w:pStyle w:val="My"/>
                              <w:spacing w:line="276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0F69CB7A" w14:textId="04042144" w:rsidR="004D33D2" w:rsidRDefault="004D33D2" w:rsidP="004D33D2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I could act in a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film,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2D7CEA79" w14:textId="1BBAEE44" w:rsidR="004D33D2" w:rsidRDefault="004D33D2" w:rsidP="00EA32A4">
                            <w:pPr>
                              <w:pStyle w:val="My"/>
                              <w:spacing w:line="288" w:lineRule="auto"/>
                              <w:ind w:left="36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108D9A70" w14:textId="7FD29C62" w:rsidR="004D33D2" w:rsidRDefault="004D33D2" w:rsidP="00EA32A4">
                            <w:pPr>
                              <w:pStyle w:val="My"/>
                              <w:spacing w:line="288" w:lineRule="auto"/>
                              <w:ind w:left="36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4489F902" w14:textId="77777777" w:rsidR="004D33D2" w:rsidRPr="004D33D2" w:rsidRDefault="004D33D2" w:rsidP="00EA32A4">
                            <w:pPr>
                              <w:pStyle w:val="My"/>
                              <w:spacing w:line="288" w:lineRule="auto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26C43D3A" w14:textId="5480D39E" w:rsidR="004D33D2" w:rsidRDefault="004D33D2" w:rsidP="00EA32A4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I could direct a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movie,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6D433BA6" w14:textId="475434AF" w:rsidR="00EA32A4" w:rsidRDefault="00EA32A4" w:rsidP="00EA32A4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0475EE47" w14:textId="09CCDEBE" w:rsidR="00EA32A4" w:rsidRDefault="00EA32A4" w:rsidP="00EA32A4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0AA49A71" w14:textId="43FAD944" w:rsidR="00EA32A4" w:rsidRPr="00EA32A4" w:rsidRDefault="00EA32A4" w:rsidP="00EA32A4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A642159" w14:textId="52F28D50" w:rsidR="004D33D2" w:rsidRDefault="004D33D2" w:rsidP="004D33D2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I could only take one movie to a desert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island,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3E2426D4" w14:textId="0BF27B05" w:rsid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706626C9" w14:textId="3F73BA10" w:rsid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62CCAA59" w14:textId="77777777" w:rsidR="004D33D2" w:rsidRP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2E602DC6" w14:textId="7837F9C5" w:rsidR="004D33D2" w:rsidRDefault="004D33D2" w:rsidP="004D33D2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If they changed to ending of… (name movie) to… (possible ending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),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1675E1AC" w14:textId="435F3490" w:rsid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670512E" w14:textId="0DE71586" w:rsid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753177EA" w14:textId="77777777" w:rsidR="004D33D2" w:rsidRP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AC8C19F" w14:textId="5F0456BB" w:rsidR="004D33D2" w:rsidRDefault="004D33D2" w:rsidP="004D33D2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they made a movie about my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life,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44801ADA" w14:textId="0192F71D" w:rsid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7E1EC5CF" w14:textId="7D9791D4" w:rsid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AC27285" w14:textId="77777777" w:rsidR="004D33D2" w:rsidRPr="004D33D2" w:rsidRDefault="004D33D2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7F52F817" w14:textId="0559B2A4" w:rsidR="00C413DE" w:rsidRPr="00277448" w:rsidRDefault="00C413DE" w:rsidP="002E3AE7">
                            <w:pPr>
                              <w:pStyle w:val="My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2D048384" w14:textId="77777777" w:rsidR="00C413DE" w:rsidRPr="00277448" w:rsidRDefault="00C413DE" w:rsidP="00C413DE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000000"/>
                                <w:lang w:val="fr-FR"/>
                              </w:rPr>
                            </w:pPr>
                          </w:p>
                          <w:p w14:paraId="21362DDB" w14:textId="77777777" w:rsidR="00C413DE" w:rsidRPr="00277448" w:rsidRDefault="00C413DE" w:rsidP="00C413DE">
                            <w:pPr>
                              <w:pStyle w:val="MyHeadtitle"/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  <w:p w14:paraId="3689E84D" w14:textId="77777777" w:rsidR="00C413DE" w:rsidRPr="00277448" w:rsidRDefault="00C413DE" w:rsidP="00C413DE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DBB4" id="Text Box 116" o:spid="_x0000_s1029" type="#_x0000_t202" style="position:absolute;margin-left:45pt;margin-top:198pt;width:537.6pt;height:564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C607654" w14:textId="320EE000" w:rsidR="004D33D2" w:rsidRPr="004D33D2" w:rsidRDefault="00C25A3E" w:rsidP="004D33D2">
                      <w:pPr>
                        <w:pStyle w:val="MyHeadtitle"/>
                        <w:rPr>
                          <w:rStyle w:val="sowc"/>
                          <w:rFonts w:ascii="Arial" w:hAnsi="Arial"/>
                          <w:color w:val="000000"/>
                          <w:sz w:val="200"/>
                          <w:szCs w:val="200"/>
                        </w:rPr>
                      </w:pPr>
                      <w:r w:rsidRPr="00204954">
                        <w:rPr>
                          <w:rFonts w:ascii="Arial" w:hAnsi="Arial"/>
                          <w:color w:val="000000"/>
                          <w:sz w:val="200"/>
                          <w:szCs w:val="200"/>
                        </w:rPr>
                        <w:t>1</w:t>
                      </w:r>
                    </w:p>
                    <w:p w14:paraId="2BAC634A" w14:textId="7076A230" w:rsidR="004D33D2" w:rsidRDefault="004D33D2" w:rsidP="004D33D2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 xml:space="preserve">If all </w:t>
                      </w:r>
                      <w:proofErr w:type="spellStart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>cinemas</w:t>
                      </w:r>
                      <w:proofErr w:type="spellEnd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 xml:space="preserve"> </w:t>
                      </w:r>
                      <w:proofErr w:type="spellStart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>disappeared</w:t>
                      </w:r>
                      <w:proofErr w:type="spellEnd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>,</w:t>
                      </w:r>
                      <w:r>
                        <w:rPr>
                          <w:color w:val="000000"/>
                          <w:szCs w:val="40"/>
                          <w:lang w:val="fr-FR"/>
                        </w:rPr>
                        <w:t>…</w:t>
                      </w:r>
                    </w:p>
                    <w:p w14:paraId="7E9F6B25" w14:textId="77777777" w:rsidR="004D33D2" w:rsidRDefault="004D33D2" w:rsidP="00EA32A4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358773AA" w14:textId="7565A0A8" w:rsidR="004D33D2" w:rsidRDefault="004D33D2" w:rsidP="00EA32A4">
                      <w:pPr>
                        <w:pStyle w:val="My"/>
                        <w:spacing w:line="288" w:lineRule="auto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7213FDFF" w14:textId="4054BFFF" w:rsidR="004D33D2" w:rsidRPr="004D33D2" w:rsidRDefault="004D33D2" w:rsidP="004D33D2">
                      <w:pPr>
                        <w:pStyle w:val="My"/>
                        <w:spacing w:line="276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0F69CB7A" w14:textId="04042144" w:rsidR="004D33D2" w:rsidRDefault="004D33D2" w:rsidP="004D33D2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I could act in a film,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2D7CEA79" w14:textId="1BBAEE44" w:rsidR="004D33D2" w:rsidRDefault="004D33D2" w:rsidP="00EA32A4">
                      <w:pPr>
                        <w:pStyle w:val="My"/>
                        <w:spacing w:line="288" w:lineRule="auto"/>
                        <w:ind w:left="36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108D9A70" w14:textId="7FD29C62" w:rsidR="004D33D2" w:rsidRDefault="004D33D2" w:rsidP="00EA32A4">
                      <w:pPr>
                        <w:pStyle w:val="My"/>
                        <w:spacing w:line="288" w:lineRule="auto"/>
                        <w:ind w:left="36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4489F902" w14:textId="77777777" w:rsidR="004D33D2" w:rsidRPr="004D33D2" w:rsidRDefault="004D33D2" w:rsidP="00EA32A4">
                      <w:pPr>
                        <w:pStyle w:val="My"/>
                        <w:spacing w:line="288" w:lineRule="auto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26C43D3A" w14:textId="5480D39E" w:rsidR="004D33D2" w:rsidRDefault="004D33D2" w:rsidP="00EA32A4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I could direct a movie,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6D433BA6" w14:textId="475434AF" w:rsidR="00EA32A4" w:rsidRDefault="00EA32A4" w:rsidP="00EA32A4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0475EE47" w14:textId="09CCDEBE" w:rsidR="00EA32A4" w:rsidRDefault="00EA32A4" w:rsidP="00EA32A4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0AA49A71" w14:textId="43FAD944" w:rsidR="00EA32A4" w:rsidRPr="00EA32A4" w:rsidRDefault="00EA32A4" w:rsidP="00EA32A4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A642159" w14:textId="52F28D50" w:rsidR="004D33D2" w:rsidRDefault="004D33D2" w:rsidP="004D33D2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I could only take one movie to a desert island,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3E2426D4" w14:textId="0BF27B05" w:rsid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706626C9" w14:textId="3F73BA10" w:rsid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62CCAA59" w14:textId="77777777" w:rsidR="004D33D2" w:rsidRP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2E602DC6" w14:textId="7837F9C5" w:rsidR="004D33D2" w:rsidRDefault="004D33D2" w:rsidP="004D33D2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they changed to ending of… (name movie) to… (possible ending),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1675E1AC" w14:textId="435F3490" w:rsid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670512E" w14:textId="0DE71586" w:rsid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753177EA" w14:textId="77777777" w:rsidR="004D33D2" w:rsidRP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AC8C19F" w14:textId="5F0456BB" w:rsidR="004D33D2" w:rsidRDefault="004D33D2" w:rsidP="004D33D2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they made a movie about my life,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44801ADA" w14:textId="0192F71D" w:rsid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7E1EC5CF" w14:textId="7D9791D4" w:rsid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AC27285" w14:textId="77777777" w:rsidR="004D33D2" w:rsidRPr="004D33D2" w:rsidRDefault="004D33D2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7F52F817" w14:textId="0559B2A4" w:rsidR="00C413DE" w:rsidRPr="00277448" w:rsidRDefault="00C413DE" w:rsidP="002E3AE7">
                      <w:pPr>
                        <w:pStyle w:val="My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2D048384" w14:textId="77777777" w:rsidR="00C413DE" w:rsidRPr="00277448" w:rsidRDefault="00C413DE" w:rsidP="00C413DE">
                      <w:pPr>
                        <w:pStyle w:val="My"/>
                        <w:jc w:val="both"/>
                        <w:rPr>
                          <w:rStyle w:val="sowc"/>
                          <w:color w:val="000000"/>
                          <w:lang w:val="fr-FR"/>
                        </w:rPr>
                      </w:pPr>
                    </w:p>
                    <w:p w14:paraId="21362DDB" w14:textId="77777777" w:rsidR="00C413DE" w:rsidRPr="00277448" w:rsidRDefault="00C413DE" w:rsidP="00C413DE">
                      <w:pPr>
                        <w:pStyle w:val="MyHeadtitle"/>
                        <w:rPr>
                          <w:color w:val="000000"/>
                          <w:lang w:val="fr-FR"/>
                        </w:rPr>
                      </w:pPr>
                    </w:p>
                    <w:p w14:paraId="3689E84D" w14:textId="77777777" w:rsidR="00C413DE" w:rsidRPr="00277448" w:rsidRDefault="00C413DE" w:rsidP="00C413DE">
                      <w:pPr>
                        <w:pStyle w:val="My"/>
                        <w:jc w:val="both"/>
                        <w:rPr>
                          <w:rStyle w:val="sowc"/>
                          <w:color w:val="000000"/>
                          <w:lang w:val="fr-F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C274C8" w14:textId="77777777" w:rsidR="00F0441F" w:rsidRPr="00F67D3A" w:rsidRDefault="00F0441F" w:rsidP="007D5AC1"/>
    <w:p w14:paraId="5306D573" w14:textId="7CC13EF9" w:rsidR="00F0441F" w:rsidRPr="00F67D3A" w:rsidRDefault="002E3AE7" w:rsidP="007D5AC1">
      <w:r>
        <w:rPr>
          <w:noProof/>
        </w:rPr>
        <mc:AlternateContent>
          <mc:Choice Requires="wps">
            <w:drawing>
              <wp:anchor distT="45720" distB="45720" distL="114300" distR="114300" simplePos="0" relativeHeight="250914816" behindDoc="0" locked="0" layoutInCell="1" allowOverlap="1" wp14:anchorId="0FDDB35C" wp14:editId="08D36D25">
                <wp:simplePos x="0" y="0"/>
                <wp:positionH relativeFrom="column">
                  <wp:posOffset>1287780</wp:posOffset>
                </wp:positionH>
                <wp:positionV relativeFrom="paragraph">
                  <wp:posOffset>99060</wp:posOffset>
                </wp:positionV>
                <wp:extent cx="6256020" cy="11811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C5572" w14:textId="441145A9" w:rsidR="002E3AE7" w:rsidRPr="002E3AE7" w:rsidRDefault="002E3AE7" w:rsidP="002E3AE7">
                            <w:pPr>
                              <w:pStyle w:val="MyHeadtitle"/>
                              <w:rPr>
                                <w:color w:val="000000"/>
                              </w:rPr>
                            </w:pPr>
                            <w:r w:rsidRPr="002E3AE7">
                              <w:rPr>
                                <w:color w:val="000000"/>
                              </w:rPr>
                              <w:t>Complete at least 10 sentences below using the second conditional. You do this individually.</w:t>
                            </w:r>
                          </w:p>
                          <w:p w14:paraId="65AA4D71" w14:textId="5169DB37" w:rsidR="002E3AE7" w:rsidRDefault="002E3AE7">
                            <w:pPr>
                              <w:rPr>
                                <w:rFonts w:ascii="docs-Roboto" w:hAnsi="docs-Roboto" w:hint="eastAsia"/>
                                <w:b/>
                                <w:bCs/>
                                <w:color w:val="202124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650BADC9" w14:textId="77777777" w:rsidR="002E3AE7" w:rsidRPr="002E3AE7" w:rsidRDefault="002E3AE7">
                            <w:pPr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B35C" id="Tekstvak 2" o:spid="_x0000_s1030" type="#_x0000_t202" style="position:absolute;margin-left:101.4pt;margin-top:7.8pt;width:492.6pt;height:93pt;z-index:25091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" stroked="f">
                <v:textbox>
                  <w:txbxContent>
                    <w:p w14:paraId="157C5572" w14:textId="441145A9" w:rsidR="002E3AE7" w:rsidRPr="002E3AE7" w:rsidRDefault="002E3AE7" w:rsidP="002E3AE7">
                      <w:pPr>
                        <w:pStyle w:val="MyHeadtitle"/>
                        <w:rPr>
                          <w:color w:val="000000"/>
                        </w:rPr>
                      </w:pPr>
                      <w:r w:rsidRPr="002E3AE7">
                        <w:rPr>
                          <w:color w:val="000000"/>
                        </w:rPr>
                        <w:t>Complete at least 10 sentences below using the second conditional. You do this individually.</w:t>
                      </w:r>
                    </w:p>
                    <w:p w14:paraId="65AA4D71" w14:textId="5169DB37" w:rsidR="002E3AE7" w:rsidRDefault="002E3AE7">
                      <w:pPr>
                        <w:rPr>
                          <w:rFonts w:ascii="docs-Roboto" w:hAnsi="docs-Roboto"/>
                          <w:b/>
                          <w:bCs/>
                          <w:color w:val="202124"/>
                          <w:shd w:val="clear" w:color="auto" w:fill="FFFFFF"/>
                          <w:lang w:val="en-GB"/>
                        </w:rPr>
                      </w:pPr>
                    </w:p>
                    <w:p w14:paraId="650BADC9" w14:textId="77777777" w:rsidR="002E3AE7" w:rsidRPr="002E3AE7" w:rsidRDefault="002E3AE7">
                      <w:pPr>
                        <w:rPr>
                          <w:lang w:val="nl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3790D7" w14:textId="0298B599" w:rsidR="00F0441F" w:rsidRPr="00F67D3A" w:rsidRDefault="00F0441F" w:rsidP="007D5AC1"/>
    <w:p w14:paraId="16BC6FCF" w14:textId="3D54E425" w:rsidR="00F0441F" w:rsidRPr="00F67D3A" w:rsidRDefault="00F0441F" w:rsidP="007D5AC1"/>
    <w:p w14:paraId="561A1AA9" w14:textId="3A10BDC0" w:rsidR="00F0441F" w:rsidRPr="00F67D3A" w:rsidRDefault="00F0441F" w:rsidP="007D5AC1"/>
    <w:p w14:paraId="427DA3A8" w14:textId="017083D8" w:rsidR="00664743" w:rsidRPr="00F67D3A" w:rsidRDefault="00664743" w:rsidP="007D5AC1"/>
    <w:p w14:paraId="68FC2AD6" w14:textId="77777777" w:rsidR="00664743" w:rsidRPr="00F67D3A" w:rsidRDefault="00664743" w:rsidP="007D5AC1"/>
    <w:p w14:paraId="2D044689" w14:textId="39CA23AA" w:rsidR="00F0441F" w:rsidRPr="00F67D3A" w:rsidRDefault="00F0441F" w:rsidP="007D5AC1"/>
    <w:p w14:paraId="1812B3BD" w14:textId="77777777" w:rsidR="00F0441F" w:rsidRPr="00F67D3A" w:rsidRDefault="00F0441F" w:rsidP="007D5AC1"/>
    <w:p w14:paraId="20861575" w14:textId="77777777" w:rsidR="00F0441F" w:rsidRPr="00F67D3A" w:rsidRDefault="00F0441F" w:rsidP="007D5AC1"/>
    <w:p w14:paraId="52F1DB08" w14:textId="77777777" w:rsidR="00F0441F" w:rsidRPr="00F67D3A" w:rsidRDefault="00F0441F" w:rsidP="007D5AC1"/>
    <w:p w14:paraId="236C9E38" w14:textId="7C0CADE6" w:rsidR="00F0441F" w:rsidRPr="00F67D3A" w:rsidRDefault="004D33D2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D783FFA" wp14:editId="1C172199">
                <wp:simplePos x="0" y="0"/>
                <wp:positionH relativeFrom="column">
                  <wp:posOffset>876300</wp:posOffset>
                </wp:positionH>
                <wp:positionV relativeFrom="page">
                  <wp:posOffset>4610100</wp:posOffset>
                </wp:positionV>
                <wp:extent cx="6240780" cy="0"/>
                <wp:effectExtent l="0" t="0" r="0" b="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07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F2754" id="Rechte verbindingslijn 8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9pt,363pt" to="560.4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" strokecolor="black [3040]" strokeweight="1pt">
                <w10:wrap anchory="page"/>
              </v:line>
            </w:pict>
          </mc:Fallback>
        </mc:AlternateContent>
      </w:r>
    </w:p>
    <w:p w14:paraId="18FE9BCB" w14:textId="3C0CEFE4" w:rsidR="00F0441F" w:rsidRPr="00F67D3A" w:rsidRDefault="00F0441F" w:rsidP="007D5AC1"/>
    <w:p w14:paraId="7AAB7F3A" w14:textId="575BCA8E" w:rsidR="00F0441F" w:rsidRPr="00F67D3A" w:rsidRDefault="00361610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7A91D8BF" wp14:editId="215F6D38">
                <wp:simplePos x="0" y="0"/>
                <wp:positionH relativeFrom="column">
                  <wp:posOffset>876300</wp:posOffset>
                </wp:positionH>
                <wp:positionV relativeFrom="page">
                  <wp:posOffset>4861560</wp:posOffset>
                </wp:positionV>
                <wp:extent cx="6210300" cy="0"/>
                <wp:effectExtent l="0" t="0" r="0" b="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9736B" id="Rechte verbindingslijn 13" o:spid="_x0000_s1026" style="position:absolute;flip:y;z-index: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69pt,382.8pt" to="558pt,3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" strokecolor="black [3040]" strokeweight="1pt">
                <w10:wrap anchory="page"/>
              </v:line>
            </w:pict>
          </mc:Fallback>
        </mc:AlternateContent>
      </w:r>
    </w:p>
    <w:p w14:paraId="203CD506" w14:textId="77777777" w:rsidR="00F0441F" w:rsidRPr="00F67D3A" w:rsidRDefault="00F0441F" w:rsidP="005D5995">
      <w:pPr>
        <w:jc w:val="center"/>
      </w:pPr>
    </w:p>
    <w:p w14:paraId="58C511E2" w14:textId="64E799F4" w:rsidR="00F0441F" w:rsidRPr="00F67D3A" w:rsidRDefault="00F0441F" w:rsidP="007D5AC1"/>
    <w:p w14:paraId="1B4BE89D" w14:textId="240A1164" w:rsidR="00F0441F" w:rsidRPr="00F67D3A" w:rsidRDefault="00EA32A4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68EB2C54" wp14:editId="52111CA1">
                <wp:simplePos x="0" y="0"/>
                <wp:positionH relativeFrom="column">
                  <wp:posOffset>876300</wp:posOffset>
                </wp:positionH>
                <wp:positionV relativeFrom="page">
                  <wp:posOffset>5440680</wp:posOffset>
                </wp:positionV>
                <wp:extent cx="6225540" cy="30480"/>
                <wp:effectExtent l="0" t="0" r="22860" b="2667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5540" cy="304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6ABB4" id="Rechte verbindingslijn 16" o:spid="_x0000_s1026" style="position:absolute;z-index: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69pt,428.4pt" to="559.2pt,4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</w:p>
    <w:p w14:paraId="4A279CE3" w14:textId="77777777" w:rsidR="00F0441F" w:rsidRPr="00F67D3A" w:rsidRDefault="00F0441F" w:rsidP="007D5AC1"/>
    <w:p w14:paraId="6CBA7FBD" w14:textId="2569E872" w:rsidR="00F0441F" w:rsidRPr="00F67D3A" w:rsidRDefault="00EA32A4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721BF" wp14:editId="6522E913">
                <wp:simplePos x="0" y="0"/>
                <wp:positionH relativeFrom="column">
                  <wp:posOffset>868680</wp:posOffset>
                </wp:positionH>
                <wp:positionV relativeFrom="page">
                  <wp:posOffset>5737860</wp:posOffset>
                </wp:positionV>
                <wp:extent cx="6195060" cy="0"/>
                <wp:effectExtent l="0" t="0" r="0" b="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0AD35" id="Rechte verbindingslijn 17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68.4pt,451.8pt" to="556.2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" strokecolor="black [3040]" strokeweight="1pt">
                <w10:wrap anchory="page"/>
              </v:line>
            </w:pict>
          </mc:Fallback>
        </mc:AlternateContent>
      </w:r>
    </w:p>
    <w:p w14:paraId="49C3563E" w14:textId="77777777" w:rsidR="00BE34C5" w:rsidRPr="00F67D3A" w:rsidRDefault="00BE34C5" w:rsidP="007D5AC1"/>
    <w:p w14:paraId="65D0679B" w14:textId="77777777" w:rsidR="00BE34C5" w:rsidRPr="00F67D3A" w:rsidRDefault="00BE34C5" w:rsidP="007D5AC1"/>
    <w:p w14:paraId="07239268" w14:textId="24C84F39" w:rsidR="00BE34C5" w:rsidRPr="00F67D3A" w:rsidRDefault="00EA32A4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393F78E" wp14:editId="5000DEF4">
                <wp:simplePos x="0" y="0"/>
                <wp:positionH relativeFrom="column">
                  <wp:posOffset>899160</wp:posOffset>
                </wp:positionH>
                <wp:positionV relativeFrom="page">
                  <wp:posOffset>6294120</wp:posOffset>
                </wp:positionV>
                <wp:extent cx="6187440" cy="22860"/>
                <wp:effectExtent l="0" t="0" r="22860" b="34290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7440" cy="22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B1629" id="Rechte verbindingslijn 18" o:spid="_x0000_s1026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0.8pt,495.6pt" to="558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" strokecolor="black [3040]" strokeweight="1pt">
                <w10:wrap anchory="page"/>
              </v:line>
            </w:pict>
          </mc:Fallback>
        </mc:AlternateContent>
      </w:r>
    </w:p>
    <w:p w14:paraId="7AB4653D" w14:textId="272CC364" w:rsidR="00F0441F" w:rsidRPr="00F67D3A" w:rsidRDefault="00EA32A4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50AAB1" wp14:editId="5E88A6B2">
                <wp:simplePos x="0" y="0"/>
                <wp:positionH relativeFrom="column">
                  <wp:posOffset>883920</wp:posOffset>
                </wp:positionH>
                <wp:positionV relativeFrom="page">
                  <wp:posOffset>6537960</wp:posOffset>
                </wp:positionV>
                <wp:extent cx="6225540" cy="30480"/>
                <wp:effectExtent l="0" t="0" r="22860" b="26670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540" cy="304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AC786" id="Rechte verbindingslijn 20" o:spid="_x0000_s1026" style="position:absolute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9.6pt,514.8pt" to="559.8pt,5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" strokecolor="black [3040]" strokeweight="1pt">
                <w10:wrap anchory="page"/>
              </v:line>
            </w:pict>
          </mc:Fallback>
        </mc:AlternateContent>
      </w:r>
    </w:p>
    <w:p w14:paraId="759CBD9B" w14:textId="77777777" w:rsidR="00F0441F" w:rsidRPr="00F67D3A" w:rsidRDefault="00F0441F" w:rsidP="007D5AC1"/>
    <w:p w14:paraId="1922EB9B" w14:textId="77777777" w:rsidR="00664743" w:rsidRPr="00F67D3A" w:rsidRDefault="00664743" w:rsidP="007D5AC1"/>
    <w:p w14:paraId="6BB55C5E" w14:textId="77777777" w:rsidR="00664743" w:rsidRPr="00F67D3A" w:rsidRDefault="00664743" w:rsidP="007D5AC1"/>
    <w:p w14:paraId="27A571CB" w14:textId="063B386B" w:rsidR="00664743" w:rsidRPr="00F67D3A" w:rsidRDefault="00EA32A4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F014E0" wp14:editId="6195AB7E">
                <wp:simplePos x="0" y="0"/>
                <wp:positionH relativeFrom="column">
                  <wp:posOffset>899160</wp:posOffset>
                </wp:positionH>
                <wp:positionV relativeFrom="page">
                  <wp:posOffset>7132320</wp:posOffset>
                </wp:positionV>
                <wp:extent cx="6141720" cy="22860"/>
                <wp:effectExtent l="0" t="0" r="30480" b="34290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1720" cy="22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C44C1" id="Rechte verbindingslijn 21" o:spid="_x0000_s1026" style="position:absolute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0.8pt,561.6pt" to="554.4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" strokecolor="black [3040]" strokeweight="1pt">
                <w10:wrap anchory="page"/>
              </v:line>
            </w:pict>
          </mc:Fallback>
        </mc:AlternateContent>
      </w:r>
    </w:p>
    <w:p w14:paraId="110B451A" w14:textId="4F29C74B" w:rsidR="00664743" w:rsidRPr="00F67D3A" w:rsidRDefault="00680AE1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CF54E7" wp14:editId="3CE1E896">
                <wp:simplePos x="0" y="0"/>
                <wp:positionH relativeFrom="column">
                  <wp:posOffset>899160</wp:posOffset>
                </wp:positionH>
                <wp:positionV relativeFrom="page">
                  <wp:posOffset>7414260</wp:posOffset>
                </wp:positionV>
                <wp:extent cx="6141720" cy="7620"/>
                <wp:effectExtent l="0" t="0" r="30480" b="30480"/>
                <wp:wrapNone/>
                <wp:docPr id="22" name="Rechte verbindings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17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3BEBD" id="Rechte verbindingslijn 22" o:spid="_x0000_s1026" style="position:absolute;flip:y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0.8pt,583.8pt" to="554.4pt,5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" strokecolor="black [3040]" strokeweight="1pt">
                <w10:wrap anchory="page"/>
              </v:line>
            </w:pict>
          </mc:Fallback>
        </mc:AlternateContent>
      </w:r>
    </w:p>
    <w:p w14:paraId="7866AD71" w14:textId="77777777" w:rsidR="00664743" w:rsidRPr="00F67D3A" w:rsidRDefault="00664743" w:rsidP="007D5AC1"/>
    <w:p w14:paraId="1618AE55" w14:textId="77777777" w:rsidR="00664743" w:rsidRPr="00F67D3A" w:rsidRDefault="00664743" w:rsidP="007D5AC1"/>
    <w:p w14:paraId="4BE4A41B" w14:textId="77777777" w:rsidR="00664743" w:rsidRPr="00F67D3A" w:rsidRDefault="00664743" w:rsidP="007D5AC1"/>
    <w:p w14:paraId="1D78869D" w14:textId="04288F01" w:rsidR="00664743" w:rsidRPr="00F67D3A" w:rsidRDefault="00680AE1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302DDB3" wp14:editId="19AD641C">
                <wp:simplePos x="0" y="0"/>
                <wp:positionH relativeFrom="column">
                  <wp:posOffset>922020</wp:posOffset>
                </wp:positionH>
                <wp:positionV relativeFrom="page">
                  <wp:posOffset>8001000</wp:posOffset>
                </wp:positionV>
                <wp:extent cx="6134100" cy="0"/>
                <wp:effectExtent l="0" t="0" r="0" b="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DDB9B" id="Rechte verbindingslijn 23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6pt,630pt" to="555.6pt,6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" strokecolor="black [3040]" strokeweight="1pt">
                <w10:wrap anchory="page"/>
              </v:line>
            </w:pict>
          </mc:Fallback>
        </mc:AlternateContent>
      </w:r>
    </w:p>
    <w:p w14:paraId="33D0F09B" w14:textId="69A79D0E" w:rsidR="00664743" w:rsidRPr="00F67D3A" w:rsidRDefault="00680AE1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410776" wp14:editId="588FA103">
                <wp:simplePos x="0" y="0"/>
                <wp:positionH relativeFrom="column">
                  <wp:posOffset>937260</wp:posOffset>
                </wp:positionH>
                <wp:positionV relativeFrom="page">
                  <wp:posOffset>8282940</wp:posOffset>
                </wp:positionV>
                <wp:extent cx="6118860" cy="0"/>
                <wp:effectExtent l="0" t="0" r="0" b="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511AD" id="Rechte verbindingslijn 24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73.8pt,652.2pt" to="555.6pt,6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" strokecolor="black [3040]" strokeweight="1pt">
                <w10:wrap anchory="page"/>
              </v:line>
            </w:pict>
          </mc:Fallback>
        </mc:AlternateContent>
      </w:r>
    </w:p>
    <w:p w14:paraId="71AB2D4B" w14:textId="77777777" w:rsidR="00664743" w:rsidRPr="00F67D3A" w:rsidRDefault="00664743" w:rsidP="007D5AC1"/>
    <w:p w14:paraId="4EF57EEC" w14:textId="77777777" w:rsidR="00664743" w:rsidRPr="00F67D3A" w:rsidRDefault="00664743" w:rsidP="007D5AC1"/>
    <w:p w14:paraId="3B12F422" w14:textId="7E07275E" w:rsidR="00664743" w:rsidRPr="00F67D3A" w:rsidRDefault="00680AE1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37E4744" wp14:editId="1FDAA03E">
                <wp:simplePos x="0" y="0"/>
                <wp:positionH relativeFrom="column">
                  <wp:posOffset>960120</wp:posOffset>
                </wp:positionH>
                <wp:positionV relativeFrom="page">
                  <wp:posOffset>8862060</wp:posOffset>
                </wp:positionV>
                <wp:extent cx="6080760" cy="0"/>
                <wp:effectExtent l="0" t="0" r="0" b="0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8BB2D" id="Rechte verbindingslijn 2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75.6pt,697.8pt" to="554.4pt,6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" strokecolor="black [3040]" strokeweight="1pt">
                <w10:wrap anchory="page"/>
              </v:line>
            </w:pict>
          </mc:Fallback>
        </mc:AlternateContent>
      </w:r>
    </w:p>
    <w:p w14:paraId="612C925E" w14:textId="44F9BCE3" w:rsidR="00664743" w:rsidRPr="00F67D3A" w:rsidRDefault="00664743" w:rsidP="007D5AC1"/>
    <w:p w14:paraId="05F80E12" w14:textId="5DF900BB" w:rsidR="00664743" w:rsidRPr="00F67D3A" w:rsidRDefault="00680AE1" w:rsidP="007D5AC1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9DFC06" wp14:editId="01602DD9">
                <wp:simplePos x="0" y="0"/>
                <wp:positionH relativeFrom="column">
                  <wp:posOffset>960120</wp:posOffset>
                </wp:positionH>
                <wp:positionV relativeFrom="page">
                  <wp:posOffset>9121140</wp:posOffset>
                </wp:positionV>
                <wp:extent cx="6080760" cy="0"/>
                <wp:effectExtent l="0" t="0" r="0" b="0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CD26B" id="Rechte verbindingslijn 26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75.6pt,718.2pt" to="554.4pt,7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" strokecolor="black [3040]" strokeweight="1pt">
                <w10:wrap anchory="page"/>
              </v:line>
            </w:pict>
          </mc:Fallback>
        </mc:AlternateContent>
      </w:r>
    </w:p>
    <w:p w14:paraId="18408DED" w14:textId="686D5018" w:rsidR="00664743" w:rsidRPr="00F67D3A" w:rsidRDefault="00664743" w:rsidP="007D5AC1"/>
    <w:p w14:paraId="7F917836" w14:textId="4EBF955F" w:rsidR="00664743" w:rsidRPr="00F67D3A" w:rsidRDefault="002D42B8" w:rsidP="007D5AC1">
      <w:r>
        <w:rPr>
          <w:noProof/>
          <w:lang w:eastAsia="en-US"/>
        </w:rPr>
        <w:drawing>
          <wp:anchor distT="0" distB="0" distL="114300" distR="114300" simplePos="0" relativeHeight="252143616" behindDoc="1" locked="0" layoutInCell="1" allowOverlap="1" wp14:anchorId="0F7D103F" wp14:editId="0DBFCA9A">
            <wp:simplePos x="0" y="0"/>
            <wp:positionH relativeFrom="column">
              <wp:posOffset>0</wp:posOffset>
            </wp:positionH>
            <wp:positionV relativeFrom="page">
              <wp:posOffset>9409430</wp:posOffset>
            </wp:positionV>
            <wp:extent cx="7543800" cy="1333500"/>
            <wp:effectExtent l="0" t="0" r="0" b="0"/>
            <wp:wrapNone/>
            <wp:docPr id="154" name="Picture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DBBE3" w14:textId="1DC2A1A2" w:rsidR="00680AE1" w:rsidRDefault="002D2E2F" w:rsidP="002D2E2F">
      <w:pPr>
        <w:tabs>
          <w:tab w:val="left" w:pos="9012"/>
        </w:tabs>
      </w:pPr>
      <w:r w:rsidRPr="00F67D3A">
        <w:tab/>
      </w:r>
    </w:p>
    <w:p w14:paraId="15E18134" w14:textId="3C0EC30A" w:rsidR="00680AE1" w:rsidRDefault="002D42B8">
      <w:r>
        <w:rPr>
          <w:noProof/>
          <w:lang w:eastAsia="en-US"/>
        </w:rPr>
        <w:lastRenderedPageBreak/>
        <w:drawing>
          <wp:anchor distT="0" distB="0" distL="114300" distR="114300" simplePos="0" relativeHeight="252146688" behindDoc="0" locked="0" layoutInCell="1" allowOverlap="1" wp14:anchorId="1A195A6B" wp14:editId="5C1B6D2C">
            <wp:simplePos x="0" y="0"/>
            <wp:positionH relativeFrom="column">
              <wp:posOffset>15240</wp:posOffset>
            </wp:positionH>
            <wp:positionV relativeFrom="page">
              <wp:posOffset>9418320</wp:posOffset>
            </wp:positionV>
            <wp:extent cx="7543800" cy="1333500"/>
            <wp:effectExtent l="0" t="0" r="0" b="0"/>
            <wp:wrapNone/>
            <wp:docPr id="158" name="Picture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0931200" behindDoc="0" locked="0" layoutInCell="1" allowOverlap="1" wp14:anchorId="052CFCB8" wp14:editId="5E6F9AD5">
                <wp:simplePos x="0" y="0"/>
                <wp:positionH relativeFrom="column">
                  <wp:posOffset>365760</wp:posOffset>
                </wp:positionH>
                <wp:positionV relativeFrom="page">
                  <wp:posOffset>2834640</wp:posOffset>
                </wp:positionV>
                <wp:extent cx="6827520" cy="5257800"/>
                <wp:effectExtent l="0" t="0" r="0" b="0"/>
                <wp:wrapNone/>
                <wp:docPr id="2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0AAD12" w14:textId="121D83D7" w:rsidR="00680AE1" w:rsidRDefault="00680AE1" w:rsidP="00680AE1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 xml:space="preserve">If all </w:t>
                            </w:r>
                            <w:proofErr w:type="spellStart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cinemas</w:t>
                            </w:r>
                            <w:proofErr w:type="spellEnd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disappeared</w:t>
                            </w:r>
                            <w:proofErr w:type="spellEnd"/>
                            <w:r w:rsidRPr="004D33D2"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Cs w:val="40"/>
                                <w:lang w:val="fr-FR"/>
                              </w:rPr>
                              <w:t>…</w:t>
                            </w:r>
                          </w:p>
                          <w:p w14:paraId="115780DC" w14:textId="64F742C6" w:rsidR="00680AE1" w:rsidRDefault="00680AE1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7CC99160" w14:textId="77777777" w:rsidR="00680AE1" w:rsidRPr="00680AE1" w:rsidRDefault="00680AE1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369E87C5" w14:textId="77777777" w:rsidR="00680AE1" w:rsidRPr="004D33D2" w:rsidRDefault="00680AE1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fr-FR"/>
                              </w:rPr>
                            </w:pPr>
                          </w:p>
                          <w:p w14:paraId="49714042" w14:textId="2C4B6A1A" w:rsidR="00680AE1" w:rsidRDefault="00680AE1" w:rsidP="00680AE1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I could act in a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film,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6432427B" w14:textId="772D5D1E" w:rsidR="00680AE1" w:rsidRDefault="00680AE1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225A5271" w14:textId="7E198D57" w:rsidR="00680AE1" w:rsidRDefault="00680AE1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5505012" w14:textId="77777777" w:rsidR="00680AE1" w:rsidRPr="00680AE1" w:rsidRDefault="00680AE1" w:rsidP="00680AE1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18BB01DD" w14:textId="77777777" w:rsidR="00680AE1" w:rsidRDefault="00680AE1" w:rsidP="00680AE1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I could direct a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movie,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5943459D" w14:textId="77777777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04D27912" w14:textId="77777777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197B63A2" w14:textId="77777777" w:rsidR="00680AE1" w:rsidRPr="00EA32A4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2DAA0B41" w14:textId="77777777" w:rsidR="00680AE1" w:rsidRDefault="00680AE1" w:rsidP="00680AE1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I could only take one movie to a desert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island,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6F7E8870" w14:textId="77777777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644529FF" w14:textId="77777777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4C68F879" w14:textId="77777777" w:rsidR="00680AE1" w:rsidRPr="004D33D2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721115D1" w14:textId="77777777" w:rsidR="00680AE1" w:rsidRDefault="00680AE1" w:rsidP="00680AE1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If they changed to ending of… (name movie) to… (possible ending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),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147EE74B" w14:textId="77777777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637BDF2B" w14:textId="77777777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222D53EF" w14:textId="77777777" w:rsidR="00680AE1" w:rsidRPr="004D33D2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FF9AD19" w14:textId="77777777" w:rsidR="00680AE1" w:rsidRDefault="00680AE1" w:rsidP="00680AE1">
                            <w:pPr>
                              <w:pStyle w:val="My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 xml:space="preserve">If they made a movie about my </w:t>
                            </w:r>
                            <w:proofErr w:type="gramStart"/>
                            <w:r w:rsidRPr="004D33D2"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life,</w:t>
                            </w:r>
                            <w:r>
                              <w:rPr>
                                <w:color w:val="000000"/>
                                <w:szCs w:val="40"/>
                                <w:lang w:val="en-GB"/>
                              </w:rPr>
                              <w:t>…</w:t>
                            </w:r>
                            <w:proofErr w:type="gramEnd"/>
                          </w:p>
                          <w:p w14:paraId="6872778A" w14:textId="6635D331" w:rsidR="00680AE1" w:rsidRDefault="00680AE1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39F3F33D" w14:textId="5EC74F56" w:rsidR="00361610" w:rsidRDefault="00361610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1F3B90D4" w14:textId="77777777" w:rsidR="00361610" w:rsidRDefault="00361610" w:rsidP="00361610">
                            <w:pPr>
                              <w:pStyle w:val="My"/>
                              <w:spacing w:line="288" w:lineRule="auto"/>
                              <w:ind w:left="720"/>
                              <w:jc w:val="both"/>
                              <w:rPr>
                                <w:color w:val="000000"/>
                                <w:szCs w:val="40"/>
                                <w:lang w:val="en-GB"/>
                              </w:rPr>
                            </w:pPr>
                          </w:p>
                          <w:p w14:paraId="2B565679" w14:textId="48B8525E" w:rsidR="00680AE1" w:rsidRPr="00680AE1" w:rsidRDefault="00680AE1" w:rsidP="00680AE1">
                            <w:pPr>
                              <w:pStyle w:val="MyHeadtitle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14:paraId="2A4033E1" w14:textId="77777777" w:rsidR="00680AE1" w:rsidRPr="00680AE1" w:rsidRDefault="00680AE1" w:rsidP="00680AE1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FCB8" id="_x0000_s1031" type="#_x0000_t202" style="position:absolute;margin-left:28.8pt;margin-top:223.2pt;width:537.6pt;height:414pt;z-index:250931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A0AAD12" w14:textId="121D83D7" w:rsidR="00680AE1" w:rsidRDefault="00680AE1" w:rsidP="00680AE1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 xml:space="preserve">If all </w:t>
                      </w:r>
                      <w:proofErr w:type="spellStart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>cinemas</w:t>
                      </w:r>
                      <w:proofErr w:type="spellEnd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 xml:space="preserve"> </w:t>
                      </w:r>
                      <w:proofErr w:type="spellStart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>disappeared</w:t>
                      </w:r>
                      <w:proofErr w:type="spellEnd"/>
                      <w:r w:rsidRPr="004D33D2">
                        <w:rPr>
                          <w:color w:val="000000"/>
                          <w:szCs w:val="40"/>
                          <w:lang w:val="fr-FR"/>
                        </w:rPr>
                        <w:t>,</w:t>
                      </w:r>
                      <w:r>
                        <w:rPr>
                          <w:color w:val="000000"/>
                          <w:szCs w:val="40"/>
                          <w:lang w:val="fr-FR"/>
                        </w:rPr>
                        <w:t>…</w:t>
                      </w:r>
                    </w:p>
                    <w:p w14:paraId="115780DC" w14:textId="64F742C6" w:rsidR="00680AE1" w:rsidRDefault="00680AE1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7CC99160" w14:textId="77777777" w:rsidR="00680AE1" w:rsidRPr="00680AE1" w:rsidRDefault="00680AE1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369E87C5" w14:textId="77777777" w:rsidR="00680AE1" w:rsidRPr="004D33D2" w:rsidRDefault="00680AE1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fr-FR"/>
                        </w:rPr>
                      </w:pPr>
                    </w:p>
                    <w:p w14:paraId="49714042" w14:textId="2C4B6A1A" w:rsidR="00680AE1" w:rsidRDefault="00680AE1" w:rsidP="00680AE1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I could act in a film,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6432427B" w14:textId="772D5D1E" w:rsidR="00680AE1" w:rsidRDefault="00680AE1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225A5271" w14:textId="7E198D57" w:rsidR="00680AE1" w:rsidRDefault="00680AE1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5505012" w14:textId="77777777" w:rsidR="00680AE1" w:rsidRPr="00680AE1" w:rsidRDefault="00680AE1" w:rsidP="00680AE1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18BB01DD" w14:textId="77777777" w:rsidR="00680AE1" w:rsidRDefault="00680AE1" w:rsidP="00680AE1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I could direct a movie,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5943459D" w14:textId="77777777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04D27912" w14:textId="77777777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197B63A2" w14:textId="77777777" w:rsidR="00680AE1" w:rsidRPr="00EA32A4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2DAA0B41" w14:textId="77777777" w:rsidR="00680AE1" w:rsidRDefault="00680AE1" w:rsidP="00680AE1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I could only take one movie to a desert island,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6F7E8870" w14:textId="77777777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644529FF" w14:textId="77777777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4C68F879" w14:textId="77777777" w:rsidR="00680AE1" w:rsidRPr="004D33D2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721115D1" w14:textId="77777777" w:rsidR="00680AE1" w:rsidRDefault="00680AE1" w:rsidP="00680AE1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they changed to ending of… (name movie) to… (possible ending),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147EE74B" w14:textId="77777777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637BDF2B" w14:textId="77777777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222D53EF" w14:textId="77777777" w:rsidR="00680AE1" w:rsidRPr="004D33D2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FF9AD19" w14:textId="77777777" w:rsidR="00680AE1" w:rsidRDefault="00680AE1" w:rsidP="00680AE1">
                      <w:pPr>
                        <w:pStyle w:val="My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  <w:r w:rsidRPr="004D33D2">
                        <w:rPr>
                          <w:color w:val="000000"/>
                          <w:szCs w:val="40"/>
                          <w:lang w:val="en-GB"/>
                        </w:rPr>
                        <w:t>If they made a movie about my life,</w:t>
                      </w:r>
                      <w:r>
                        <w:rPr>
                          <w:color w:val="000000"/>
                          <w:szCs w:val="40"/>
                          <w:lang w:val="en-GB"/>
                        </w:rPr>
                        <w:t>…</w:t>
                      </w:r>
                    </w:p>
                    <w:p w14:paraId="6872778A" w14:textId="6635D331" w:rsidR="00680AE1" w:rsidRDefault="00680AE1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39F3F33D" w14:textId="5EC74F56" w:rsidR="00361610" w:rsidRDefault="00361610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1F3B90D4" w14:textId="77777777" w:rsidR="00361610" w:rsidRDefault="00361610" w:rsidP="00361610">
                      <w:pPr>
                        <w:pStyle w:val="My"/>
                        <w:spacing w:line="288" w:lineRule="auto"/>
                        <w:ind w:left="720"/>
                        <w:jc w:val="both"/>
                        <w:rPr>
                          <w:color w:val="000000"/>
                          <w:szCs w:val="40"/>
                          <w:lang w:val="en-GB"/>
                        </w:rPr>
                      </w:pPr>
                    </w:p>
                    <w:p w14:paraId="2B565679" w14:textId="48B8525E" w:rsidR="00680AE1" w:rsidRPr="00680AE1" w:rsidRDefault="00680AE1" w:rsidP="00680AE1">
                      <w:pPr>
                        <w:pStyle w:val="MyHeadtitle"/>
                        <w:rPr>
                          <w:color w:val="000000"/>
                          <w:lang w:val="en-GB"/>
                        </w:rPr>
                      </w:pPr>
                    </w:p>
                    <w:p w14:paraId="2A4033E1" w14:textId="77777777" w:rsidR="00680AE1" w:rsidRPr="00680AE1" w:rsidRDefault="00680AE1" w:rsidP="00680AE1">
                      <w:pPr>
                        <w:pStyle w:val="My"/>
                        <w:jc w:val="both"/>
                        <w:rPr>
                          <w:rStyle w:val="sowc"/>
                          <w:color w:val="000000"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502F8A19" wp14:editId="2E448CB8">
                <wp:simplePos x="0" y="0"/>
                <wp:positionH relativeFrom="column">
                  <wp:posOffset>883920</wp:posOffset>
                </wp:positionH>
                <wp:positionV relativeFrom="page">
                  <wp:posOffset>7764780</wp:posOffset>
                </wp:positionV>
                <wp:extent cx="5966460" cy="30480"/>
                <wp:effectExtent l="0" t="0" r="34290" b="26670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6460" cy="304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84AB3" id="Rechte verbindingslijn 43" o:spid="_x0000_s1026" style="position:absolute;flip:y;z-index:2510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9.6pt,611.4pt" to="539.4pt,6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35179233" wp14:editId="74B687F7">
                <wp:simplePos x="0" y="0"/>
                <wp:positionH relativeFrom="column">
                  <wp:posOffset>868680</wp:posOffset>
                </wp:positionH>
                <wp:positionV relativeFrom="page">
                  <wp:posOffset>7520940</wp:posOffset>
                </wp:positionV>
                <wp:extent cx="5974080" cy="15240"/>
                <wp:effectExtent l="0" t="0" r="26670" b="22860"/>
                <wp:wrapNone/>
                <wp:docPr id="42" name="Rechte verbindingslij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40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A7719" id="Rechte verbindingslijn 42" o:spid="_x0000_s1026" style="position:absolute;flip:y;z-index: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68.4pt,592.2pt" to="538.8pt,5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35692CF4" wp14:editId="040E37ED">
                <wp:simplePos x="0" y="0"/>
                <wp:positionH relativeFrom="column">
                  <wp:posOffset>830580</wp:posOffset>
                </wp:positionH>
                <wp:positionV relativeFrom="page">
                  <wp:posOffset>6957060</wp:posOffset>
                </wp:positionV>
                <wp:extent cx="6012180" cy="0"/>
                <wp:effectExtent l="0" t="0" r="0" b="0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FE825E" id="Rechte verbindingslijn 41" o:spid="_x0000_s1026" style="position:absolute;z-index:25099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65.4pt,547.8pt" to="538.8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531EB3A8" wp14:editId="5B1C1CFF">
                <wp:simplePos x="0" y="0"/>
                <wp:positionH relativeFrom="column">
                  <wp:posOffset>815340</wp:posOffset>
                </wp:positionH>
                <wp:positionV relativeFrom="page">
                  <wp:posOffset>6667500</wp:posOffset>
                </wp:positionV>
                <wp:extent cx="6027420" cy="22860"/>
                <wp:effectExtent l="0" t="0" r="30480" b="34290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420" cy="22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4FD9E" id="Rechte verbindingslijn 40" o:spid="_x0000_s1026" style="position:absolute;flip:y;z-index:2509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4.2pt,525pt" to="538.8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30ED8A56" wp14:editId="3E70CA00">
                <wp:simplePos x="0" y="0"/>
                <wp:positionH relativeFrom="column">
                  <wp:posOffset>769620</wp:posOffset>
                </wp:positionH>
                <wp:positionV relativeFrom="page">
                  <wp:posOffset>6042660</wp:posOffset>
                </wp:positionV>
                <wp:extent cx="6088380" cy="45720"/>
                <wp:effectExtent l="0" t="0" r="26670" b="3048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8380" cy="457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0B018" id="Rechte verbindingslijn 39" o:spid="_x0000_s1026" style="position:absolute;flip:y;z-index:2509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0.6pt,475.8pt" to="540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51F91C31" wp14:editId="5A9303B2">
                <wp:simplePos x="0" y="0"/>
                <wp:positionH relativeFrom="column">
                  <wp:posOffset>754380</wp:posOffset>
                </wp:positionH>
                <wp:positionV relativeFrom="page">
                  <wp:posOffset>5798820</wp:posOffset>
                </wp:positionV>
                <wp:extent cx="6103620" cy="30480"/>
                <wp:effectExtent l="0" t="0" r="30480" b="26670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3620" cy="304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0DDCD" id="Rechte verbindingslijn 38" o:spid="_x0000_s1026" style="position:absolute;flip:y;z-index:2509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9.4pt,456.6pt" to="540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76F1648E" wp14:editId="3CC46FDA">
                <wp:simplePos x="0" y="0"/>
                <wp:positionH relativeFrom="column">
                  <wp:posOffset>746760</wp:posOffset>
                </wp:positionH>
                <wp:positionV relativeFrom="page">
                  <wp:posOffset>5212080</wp:posOffset>
                </wp:positionV>
                <wp:extent cx="6134100" cy="22860"/>
                <wp:effectExtent l="0" t="0" r="1905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4100" cy="22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F7DA5" id="Rechte verbindingslijn 37" o:spid="_x0000_s1026" style="position:absolute;flip:y;z-index: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8.8pt,410.4pt" to="541.8pt,4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09357C4B" wp14:editId="479DD8CC">
                <wp:simplePos x="0" y="0"/>
                <wp:positionH relativeFrom="column">
                  <wp:posOffset>731520</wp:posOffset>
                </wp:positionH>
                <wp:positionV relativeFrom="page">
                  <wp:posOffset>4937760</wp:posOffset>
                </wp:positionV>
                <wp:extent cx="6149340" cy="38100"/>
                <wp:effectExtent l="0" t="0" r="22860" b="19050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38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287A4" id="Rechte verbindingslijn 36" o:spid="_x0000_s1026" style="position:absolute;flip:y;z-index:2509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7.6pt,388.8pt" to="541.8pt,3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" strokecolor="black [3040]" strokeweight="1pt">
                <w10:wrap anchory="page"/>
              </v:line>
            </w:pict>
          </mc:Fallback>
        </mc:AlternateContent>
      </w:r>
      <w:r w:rsidR="003616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5450793F" wp14:editId="58118982">
                <wp:simplePos x="0" y="0"/>
                <wp:positionH relativeFrom="column">
                  <wp:posOffset>716280</wp:posOffset>
                </wp:positionH>
                <wp:positionV relativeFrom="page">
                  <wp:posOffset>4366260</wp:posOffset>
                </wp:positionV>
                <wp:extent cx="6172200" cy="22860"/>
                <wp:effectExtent l="0" t="0" r="19050" b="3429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0" cy="22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98408" id="Rechte verbindingslijn 35" o:spid="_x0000_s1026" style="position:absolute;flip:y;z-index:2509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6.4pt,343.8pt" to="542.4pt,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" strokecolor="black [3040]" strokeweight="1pt">
                <w10:wrap anchory="page"/>
              </v:line>
            </w:pict>
          </mc:Fallback>
        </mc:AlternateContent>
      </w:r>
      <w:r w:rsidR="00680AE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0F020177" wp14:editId="122D6627">
                <wp:simplePos x="0" y="0"/>
                <wp:positionH relativeFrom="column">
                  <wp:posOffset>701040</wp:posOffset>
                </wp:positionH>
                <wp:positionV relativeFrom="page">
                  <wp:posOffset>4099560</wp:posOffset>
                </wp:positionV>
                <wp:extent cx="6187440" cy="22860"/>
                <wp:effectExtent l="0" t="0" r="22860" b="34290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7440" cy="22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72891" id="Rechte verbindingslijn 34" o:spid="_x0000_s1026" style="position:absolute;flip:y;z-index:2509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5.2pt,322.8pt" to="542.4pt,3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" strokecolor="black [3040]" strokeweight="1pt">
                <w10:wrap anchory="page"/>
              </v:line>
            </w:pict>
          </mc:Fallback>
        </mc:AlternateContent>
      </w:r>
      <w:r w:rsidR="00680AE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3D888CE7" wp14:editId="15128525">
                <wp:simplePos x="0" y="0"/>
                <wp:positionH relativeFrom="column">
                  <wp:posOffset>708660</wp:posOffset>
                </wp:positionH>
                <wp:positionV relativeFrom="page">
                  <wp:posOffset>3505200</wp:posOffset>
                </wp:positionV>
                <wp:extent cx="6172200" cy="15240"/>
                <wp:effectExtent l="0" t="0" r="19050" b="22860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C204FC" id="Rechte verbindingslijn 33" o:spid="_x0000_s1026" style="position:absolute;flip:y;z-index:25095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55.8pt,276pt" to="541.8pt,2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" strokecolor="black [3040]" strokeweight="1pt">
                <w10:wrap anchory="page"/>
              </v:line>
            </w:pict>
          </mc:Fallback>
        </mc:AlternateContent>
      </w:r>
      <w:r w:rsidR="00680AE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4294DC2E" wp14:editId="0E0342C6">
                <wp:simplePos x="0" y="0"/>
                <wp:positionH relativeFrom="column">
                  <wp:posOffset>716280</wp:posOffset>
                </wp:positionH>
                <wp:positionV relativeFrom="page">
                  <wp:posOffset>3253740</wp:posOffset>
                </wp:positionV>
                <wp:extent cx="6164580" cy="30480"/>
                <wp:effectExtent l="0" t="0" r="26670" b="26670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4580" cy="304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D297B" id="Rechte verbindingslijn 32" o:spid="_x0000_s1026" style="position:absolute;flip:y;z-index:2509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6.4pt,256.2pt" to="541.8pt,2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" strokecolor="black [3040]" strokeweight="1pt">
                <w10:wrap anchory="page"/>
              </v:line>
            </w:pict>
          </mc:Fallback>
        </mc:AlternateContent>
      </w:r>
      <w:r w:rsidR="00680AE1"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0951680" behindDoc="0" locked="0" layoutInCell="1" allowOverlap="1" wp14:anchorId="3A3F9D21" wp14:editId="32E57EB8">
                <wp:simplePos x="0" y="0"/>
                <wp:positionH relativeFrom="column">
                  <wp:posOffset>0</wp:posOffset>
                </wp:positionH>
                <wp:positionV relativeFrom="page">
                  <wp:posOffset>843915</wp:posOffset>
                </wp:positionV>
                <wp:extent cx="4000500" cy="609600"/>
                <wp:effectExtent l="0" t="0" r="0" b="0"/>
                <wp:wrapNone/>
                <wp:docPr id="3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84CEFD" w14:textId="77777777" w:rsidR="00680AE1" w:rsidRPr="00E43556" w:rsidRDefault="00680AE1" w:rsidP="00680AE1">
                            <w:pPr>
                              <w:pStyle w:val="MyHeadtitle"/>
                              <w:jc w:val="center"/>
                              <w:rPr>
                                <w:rStyle w:val="sowc"/>
                                <w:color w:val="FFFFFF"/>
                                <w:sz w:val="44"/>
                                <w:szCs w:val="40"/>
                              </w:rPr>
                            </w:pPr>
                            <w:r w:rsidRPr="00E43556">
                              <w:rPr>
                                <w:color w:val="FFFFFF"/>
                                <w:sz w:val="44"/>
                                <w:szCs w:val="40"/>
                              </w:rPr>
                              <w:t>The second conditional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9D21" id="_x0000_s1032" type="#_x0000_t202" style="position:absolute;margin-left:0;margin-top:66.45pt;width:315pt;height:48pt;z-index:250951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484CEFD" w14:textId="77777777" w:rsidR="00680AE1" w:rsidRPr="00E43556" w:rsidRDefault="00680AE1" w:rsidP="00680AE1">
                      <w:pPr>
                        <w:pStyle w:val="MyHeadtitle"/>
                        <w:jc w:val="center"/>
                        <w:rPr>
                          <w:rStyle w:val="sowc"/>
                          <w:color w:val="FFFFFF"/>
                          <w:sz w:val="44"/>
                          <w:szCs w:val="40"/>
                        </w:rPr>
                      </w:pPr>
                      <w:r w:rsidRPr="00E43556">
                        <w:rPr>
                          <w:color w:val="FFFFFF"/>
                          <w:sz w:val="44"/>
                          <w:szCs w:val="40"/>
                        </w:rPr>
                        <w:t>The second conditional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0AE1">
        <w:rPr>
          <w:noProof/>
        </w:rPr>
        <w:drawing>
          <wp:anchor distT="0" distB="0" distL="114300" distR="114300" simplePos="0" relativeHeight="250946560" behindDoc="0" locked="0" layoutInCell="1" allowOverlap="1" wp14:anchorId="2CFB974B" wp14:editId="3F0B2EC3">
            <wp:simplePos x="0" y="0"/>
            <wp:positionH relativeFrom="column">
              <wp:posOffset>3870960</wp:posOffset>
            </wp:positionH>
            <wp:positionV relativeFrom="paragraph">
              <wp:posOffset>-579120</wp:posOffset>
            </wp:positionV>
            <wp:extent cx="3657600" cy="1932305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0AE1">
        <w:rPr>
          <w:noProof/>
          <w:lang w:eastAsia="en-US"/>
        </w:rPr>
        <w:drawing>
          <wp:anchor distT="0" distB="0" distL="114300" distR="114300" simplePos="0" relativeHeight="250940416" behindDoc="1" locked="0" layoutInCell="1" allowOverlap="1" wp14:anchorId="7D38037C" wp14:editId="677F1B25">
            <wp:simplePos x="0" y="0"/>
            <wp:positionH relativeFrom="column">
              <wp:posOffset>0</wp:posOffset>
            </wp:positionH>
            <wp:positionV relativeFrom="paragraph">
              <wp:posOffset>-610235</wp:posOffset>
            </wp:positionV>
            <wp:extent cx="7658100" cy="2171700"/>
            <wp:effectExtent l="0" t="0" r="0" b="0"/>
            <wp:wrapNone/>
            <wp:docPr id="28" name="Picture 18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E1">
        <w:br w:type="page"/>
      </w:r>
    </w:p>
    <w:p w14:paraId="262D2CE3" w14:textId="4A4DE95C" w:rsidR="00664743" w:rsidRPr="00F67D3A" w:rsidRDefault="00E43556" w:rsidP="002D2E2F">
      <w:pPr>
        <w:tabs>
          <w:tab w:val="left" w:pos="9012"/>
        </w:tabs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2443648" behindDoc="0" locked="0" layoutInCell="1" allowOverlap="1" wp14:anchorId="53869C1B" wp14:editId="29FE3E99">
            <wp:simplePos x="0" y="0"/>
            <wp:positionH relativeFrom="margin">
              <wp:align>right</wp:align>
            </wp:positionH>
            <wp:positionV relativeFrom="paragraph">
              <wp:posOffset>-624840</wp:posOffset>
            </wp:positionV>
            <wp:extent cx="3657600" cy="1930400"/>
            <wp:effectExtent l="0" t="0" r="0" b="0"/>
            <wp:wrapNone/>
            <wp:docPr id="205" name="Picture 19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2441600" behindDoc="0" locked="0" layoutInCell="1" allowOverlap="1" wp14:anchorId="2DDE8C27" wp14:editId="1D475684">
                <wp:simplePos x="0" y="0"/>
                <wp:positionH relativeFrom="margin">
                  <wp:align>left</wp:align>
                </wp:positionH>
                <wp:positionV relativeFrom="page">
                  <wp:posOffset>655320</wp:posOffset>
                </wp:positionV>
                <wp:extent cx="4000500" cy="609600"/>
                <wp:effectExtent l="0" t="0" r="0" b="0"/>
                <wp:wrapNone/>
                <wp:docPr id="20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37841B" w14:textId="77777777" w:rsidR="00E43556" w:rsidRPr="00E43556" w:rsidRDefault="00E43556" w:rsidP="00E43556">
                            <w:pPr>
                              <w:pStyle w:val="MyHeadtitle"/>
                              <w:jc w:val="center"/>
                              <w:rPr>
                                <w:rStyle w:val="sowc"/>
                                <w:color w:val="FFFFFF"/>
                                <w:sz w:val="44"/>
                                <w:szCs w:val="40"/>
                              </w:rPr>
                            </w:pPr>
                            <w:r w:rsidRPr="00E43556">
                              <w:rPr>
                                <w:color w:val="FFFFFF"/>
                                <w:sz w:val="44"/>
                                <w:szCs w:val="40"/>
                              </w:rPr>
                              <w:t>The second conditional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E8C27" id="_x0000_s1033" type="#_x0000_t202" style="position:absolute;margin-left:0;margin-top:51.6pt;width:315pt;height:48pt;z-index:2524416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" filled="f" fillcolor="#fffffe" stroked="f" strokecolor="#212120" insetpen="t">
                <v:textbox inset="2.88pt,2.88pt,2.88pt,2.88pt">
                  <w:txbxContent>
                    <w:p w14:paraId="5837841B" w14:textId="77777777" w:rsidR="00E43556" w:rsidRPr="00E43556" w:rsidRDefault="00E43556" w:rsidP="00E43556">
                      <w:pPr>
                        <w:pStyle w:val="MyHeadtitle"/>
                        <w:jc w:val="center"/>
                        <w:rPr>
                          <w:rStyle w:val="sowc"/>
                          <w:color w:val="FFFFFF"/>
                          <w:sz w:val="44"/>
                          <w:szCs w:val="40"/>
                        </w:rPr>
                      </w:pPr>
                      <w:r w:rsidRPr="00E43556">
                        <w:rPr>
                          <w:color w:val="FFFFFF"/>
                          <w:sz w:val="44"/>
                          <w:szCs w:val="40"/>
                        </w:rPr>
                        <w:t>The second conditional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2439552" behindDoc="1" locked="0" layoutInCell="1" allowOverlap="1" wp14:anchorId="3FABB37E" wp14:editId="02CAB84D">
            <wp:simplePos x="0" y="0"/>
            <wp:positionH relativeFrom="margin">
              <wp:align>left</wp:align>
            </wp:positionH>
            <wp:positionV relativeFrom="paragraph">
              <wp:posOffset>-625475</wp:posOffset>
            </wp:positionV>
            <wp:extent cx="7658100" cy="2171700"/>
            <wp:effectExtent l="0" t="0" r="0" b="0"/>
            <wp:wrapNone/>
            <wp:docPr id="203" name="Picture 18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DA824" w14:textId="5572ECF0" w:rsidR="00664743" w:rsidRPr="00F67D3A" w:rsidRDefault="00664743" w:rsidP="007D5AC1"/>
    <w:p w14:paraId="71883B27" w14:textId="1FBBBE04" w:rsidR="00664743" w:rsidRPr="00F67D3A" w:rsidRDefault="00664743" w:rsidP="007D5AC1"/>
    <w:p w14:paraId="12522B5A" w14:textId="6C177B5A" w:rsidR="00664743" w:rsidRPr="00F67D3A" w:rsidRDefault="00664743" w:rsidP="007D5AC1"/>
    <w:p w14:paraId="7555C9A0" w14:textId="67E1D1D8" w:rsidR="00664743" w:rsidRPr="00F67D3A" w:rsidRDefault="00664743" w:rsidP="007D5AC1"/>
    <w:p w14:paraId="7724E639" w14:textId="77777777" w:rsidR="00664743" w:rsidRPr="00F67D3A" w:rsidRDefault="00664743" w:rsidP="007D5AC1"/>
    <w:p w14:paraId="5DA11683" w14:textId="072787FE" w:rsidR="00664743" w:rsidRPr="00F67D3A" w:rsidRDefault="00664743" w:rsidP="007D5AC1"/>
    <w:p w14:paraId="07E97889" w14:textId="77777777" w:rsidR="00664743" w:rsidRPr="00F67D3A" w:rsidRDefault="00664743" w:rsidP="007D5AC1"/>
    <w:p w14:paraId="22C1C430" w14:textId="77777777" w:rsidR="00664743" w:rsidRPr="00F67D3A" w:rsidRDefault="00664743" w:rsidP="007D5AC1"/>
    <w:p w14:paraId="7E90238D" w14:textId="77777777" w:rsidR="00664743" w:rsidRPr="00F67D3A" w:rsidRDefault="00664743" w:rsidP="007D5AC1"/>
    <w:p w14:paraId="7AB0C850" w14:textId="6747D89D" w:rsidR="00664743" w:rsidRPr="00F67D3A" w:rsidRDefault="00664743" w:rsidP="007D5AC1"/>
    <w:p w14:paraId="6B019B12" w14:textId="5111DD26" w:rsidR="00664743" w:rsidRPr="00F67D3A" w:rsidRDefault="00361610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002880" behindDoc="0" locked="0" layoutInCell="1" allowOverlap="1" wp14:anchorId="6645639C" wp14:editId="66641CF2">
                <wp:simplePos x="0" y="0"/>
                <wp:positionH relativeFrom="column">
                  <wp:posOffset>365760</wp:posOffset>
                </wp:positionH>
                <wp:positionV relativeFrom="page">
                  <wp:posOffset>2598420</wp:posOffset>
                </wp:positionV>
                <wp:extent cx="6827520" cy="1973580"/>
                <wp:effectExtent l="0" t="0" r="0" b="7620"/>
                <wp:wrapNone/>
                <wp:docPr id="4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1B5DBC" w14:textId="057BC473" w:rsidR="00361610" w:rsidRPr="004D33D2" w:rsidRDefault="00361610" w:rsidP="00361610">
                            <w:pPr>
                              <w:pStyle w:val="MyHeadtitle"/>
                              <w:rPr>
                                <w:rStyle w:val="sowc"/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  <w:p w14:paraId="5BD277AA" w14:textId="77777777" w:rsidR="00361610" w:rsidRPr="00361610" w:rsidRDefault="00361610" w:rsidP="00361610">
                            <w:pPr>
                              <w:pStyle w:val="MyHeadtitle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14:paraId="344595DE" w14:textId="77777777" w:rsidR="00361610" w:rsidRPr="00361610" w:rsidRDefault="00361610" w:rsidP="00361610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639C" id="_x0000_s1034" type="#_x0000_t202" style="position:absolute;margin-left:28.8pt;margin-top:204.6pt;width:537.6pt;height:155.4pt;z-index:25100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B1B5DBC" w14:textId="057BC473" w:rsidR="00361610" w:rsidRPr="004D33D2" w:rsidRDefault="00361610" w:rsidP="00361610">
                      <w:pPr>
                        <w:pStyle w:val="MyHeadtitle"/>
                        <w:rPr>
                          <w:rStyle w:val="sowc"/>
                          <w:rFonts w:ascii="Arial" w:hAnsi="Arial"/>
                          <w:color w:val="000000"/>
                          <w:sz w:val="200"/>
                          <w:szCs w:val="2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0"/>
                          <w:szCs w:val="200"/>
                        </w:rPr>
                        <w:t>2</w:t>
                      </w:r>
                    </w:p>
                    <w:p w14:paraId="5BD277AA" w14:textId="77777777" w:rsidR="00361610" w:rsidRPr="00361610" w:rsidRDefault="00361610" w:rsidP="00361610">
                      <w:pPr>
                        <w:pStyle w:val="MyHeadtitle"/>
                        <w:rPr>
                          <w:color w:val="000000"/>
                          <w:lang w:val="en-GB"/>
                        </w:rPr>
                      </w:pPr>
                    </w:p>
                    <w:p w14:paraId="344595DE" w14:textId="77777777" w:rsidR="00361610" w:rsidRPr="00361610" w:rsidRDefault="00361610" w:rsidP="00361610">
                      <w:pPr>
                        <w:pStyle w:val="My"/>
                        <w:jc w:val="both"/>
                        <w:rPr>
                          <w:rStyle w:val="sowc"/>
                          <w:color w:val="000000"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A7050A" w14:textId="632C6B8B" w:rsidR="00F0441F" w:rsidRPr="00F67D3A" w:rsidRDefault="00F0441F" w:rsidP="007D5AC1"/>
    <w:p w14:paraId="1D792215" w14:textId="334FB617" w:rsidR="00664743" w:rsidRPr="00F67D3A" w:rsidRDefault="00664743" w:rsidP="007D5AC1"/>
    <w:p w14:paraId="4B1D441D" w14:textId="14094D33" w:rsidR="00664743" w:rsidRPr="00F67D3A" w:rsidRDefault="00361610" w:rsidP="007D5A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008000" behindDoc="0" locked="0" layoutInCell="1" allowOverlap="1" wp14:anchorId="3A2F18E5" wp14:editId="7B37B450">
                <wp:simplePos x="0" y="0"/>
                <wp:positionH relativeFrom="column">
                  <wp:posOffset>1304290</wp:posOffset>
                </wp:positionH>
                <wp:positionV relativeFrom="page">
                  <wp:posOffset>3084830</wp:posOffset>
                </wp:positionV>
                <wp:extent cx="6256020" cy="1181100"/>
                <wp:effectExtent l="0" t="0" r="0" b="0"/>
                <wp:wrapSquare wrapText="bothSides"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98AE" w14:textId="51999F5A" w:rsidR="00361610" w:rsidRPr="00361610" w:rsidRDefault="00361610" w:rsidP="00361610">
                            <w:pPr>
                              <w:rPr>
                                <w:rFonts w:ascii="docs-Roboto" w:hAnsi="docs-Roboto" w:hint="eastAsia"/>
                                <w:b/>
                                <w:bCs/>
                                <w:color w:val="202124"/>
                                <w:shd w:val="clear" w:color="auto" w:fill="FFFFFF"/>
                                <w:lang w:val="en-GB"/>
                              </w:rPr>
                            </w:pPr>
                            <w:r w:rsidRPr="00361610"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</w:rPr>
                              <w:t>Imagine you are a movie star. Write three sentences in the second conditional about what you would do if you were famous.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18E5" id="_x0000_s1035" type="#_x0000_t202" style="position:absolute;margin-left:102.7pt;margin-top:242.9pt;width:492.6pt;height:93pt;z-index:25100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" stroked="f">
                <v:textbox>
                  <w:txbxContent>
                    <w:p w14:paraId="636A98AE" w14:textId="51999F5A" w:rsidR="00361610" w:rsidRPr="00361610" w:rsidRDefault="00361610" w:rsidP="00361610">
                      <w:pPr>
                        <w:rPr>
                          <w:rFonts w:ascii="docs-Roboto" w:hAnsi="docs-Roboto"/>
                          <w:b/>
                          <w:bCs/>
                          <w:color w:val="202124"/>
                          <w:shd w:val="clear" w:color="auto" w:fill="FFFFFF"/>
                          <w:lang w:val="en-GB"/>
                        </w:rPr>
                      </w:pPr>
                      <w:r w:rsidRPr="00361610"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</w:rPr>
                        <w:t>Imagine you are a movie star. Write three sentences in the second conditional about what you would do if you were famous.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CCAE720" w14:textId="77777777" w:rsidR="00664743" w:rsidRPr="00F67D3A" w:rsidRDefault="00664743" w:rsidP="007D5AC1"/>
    <w:p w14:paraId="7C77453A" w14:textId="77777777" w:rsidR="00FC2553" w:rsidRDefault="00FC2553" w:rsidP="0065314E">
      <w:pPr>
        <w:tabs>
          <w:tab w:val="left" w:pos="3300"/>
        </w:tabs>
      </w:pPr>
    </w:p>
    <w:p w14:paraId="6D75C1EF" w14:textId="2E8D3C88" w:rsidR="00FC2553" w:rsidRDefault="00FC2553">
      <w:r>
        <w:rPr>
          <w:noProof/>
          <w:lang w:eastAsia="en-US"/>
        </w:rPr>
        <w:drawing>
          <wp:anchor distT="0" distB="0" distL="114300" distR="114300" simplePos="0" relativeHeight="250908672" behindDoc="1" locked="0" layoutInCell="1" allowOverlap="1" wp14:anchorId="5CB7B4F0" wp14:editId="02F78A09">
            <wp:simplePos x="0" y="0"/>
            <wp:positionH relativeFrom="column">
              <wp:posOffset>0</wp:posOffset>
            </wp:positionH>
            <wp:positionV relativeFrom="page">
              <wp:posOffset>9321165</wp:posOffset>
            </wp:positionV>
            <wp:extent cx="7543800" cy="1333500"/>
            <wp:effectExtent l="0" t="0" r="0" b="0"/>
            <wp:wrapNone/>
            <wp:docPr id="192" name="Picture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 wp14:anchorId="604CA91E" wp14:editId="4AF1D08C">
                <wp:simplePos x="0" y="0"/>
                <wp:positionH relativeFrom="column">
                  <wp:posOffset>556260</wp:posOffset>
                </wp:positionH>
                <wp:positionV relativeFrom="page">
                  <wp:posOffset>4754880</wp:posOffset>
                </wp:positionV>
                <wp:extent cx="6431280" cy="15240"/>
                <wp:effectExtent l="0" t="0" r="26670" b="22860"/>
                <wp:wrapNone/>
                <wp:docPr id="47" name="Rechte verbindingslij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1D9CE" id="Rechte verbindingslijn 47" o:spid="_x0000_s1026" style="position:absolute;z-index:2510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374.4pt" to="550.2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B0Xp6u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13CFDFAE" wp14:editId="318EB63B">
                <wp:simplePos x="0" y="0"/>
                <wp:positionH relativeFrom="column">
                  <wp:posOffset>548640</wp:posOffset>
                </wp:positionH>
                <wp:positionV relativeFrom="page">
                  <wp:posOffset>4472305</wp:posOffset>
                </wp:positionV>
                <wp:extent cx="6431280" cy="15240"/>
                <wp:effectExtent l="0" t="0" r="26670" b="22860"/>
                <wp:wrapNone/>
                <wp:docPr id="46" name="Rechte verbindingslij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9992C" id="Rechte verbindingslijn 46" o:spid="_x0000_s1026" style="position:absolute;z-index:2510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352.15pt" to="549.6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TdJXR+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009C3E84" wp14:editId="1412D554">
                <wp:simplePos x="0" y="0"/>
                <wp:positionH relativeFrom="column">
                  <wp:posOffset>541020</wp:posOffset>
                </wp:positionH>
                <wp:positionV relativeFrom="page">
                  <wp:posOffset>5036820</wp:posOffset>
                </wp:positionV>
                <wp:extent cx="6431280" cy="15240"/>
                <wp:effectExtent l="0" t="0" r="26670" b="22860"/>
                <wp:wrapNone/>
                <wp:docPr id="48" name="Rechte verbindings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C0B9F" id="Rechte verbindingslijn 48" o:spid="_x0000_s1026" style="position:absolute;z-index:2511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396.6pt" to="549pt,3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FmScZe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5E2E8FAD" wp14:editId="4C3E7B73">
                <wp:simplePos x="0" y="0"/>
                <wp:positionH relativeFrom="column">
                  <wp:posOffset>548640</wp:posOffset>
                </wp:positionH>
                <wp:positionV relativeFrom="page">
                  <wp:posOffset>5318760</wp:posOffset>
                </wp:positionV>
                <wp:extent cx="6431280" cy="15240"/>
                <wp:effectExtent l="0" t="0" r="26670" b="22860"/>
                <wp:wrapNone/>
                <wp:docPr id="49" name="Rechte verbindingslij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76B66" id="Rechte verbindingslijn 49" o:spid="_x0000_s1026" style="position:absolute;z-index:2511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418.8pt" to="549.6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WhG7sO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034C3E02" wp14:editId="2583CC39">
                <wp:simplePos x="0" y="0"/>
                <wp:positionH relativeFrom="column">
                  <wp:posOffset>556260</wp:posOffset>
                </wp:positionH>
                <wp:positionV relativeFrom="page">
                  <wp:posOffset>5593080</wp:posOffset>
                </wp:positionV>
                <wp:extent cx="6431280" cy="15240"/>
                <wp:effectExtent l="0" t="0" r="26670" b="22860"/>
                <wp:wrapNone/>
                <wp:docPr id="50" name="Rechte verbindingslij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35CF7" id="Rechte verbindingslijn 50" o:spid="_x0000_s1026" style="position:absolute;z-index:2512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440.4pt" to="550.2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CbVcg/4AAAAAs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7F1FCE2F" wp14:editId="7FC43720">
                <wp:simplePos x="0" y="0"/>
                <wp:positionH relativeFrom="column">
                  <wp:posOffset>563880</wp:posOffset>
                </wp:positionH>
                <wp:positionV relativeFrom="page">
                  <wp:posOffset>5875020</wp:posOffset>
                </wp:positionV>
                <wp:extent cx="6431280" cy="15240"/>
                <wp:effectExtent l="0" t="0" r="26670" b="22860"/>
                <wp:wrapNone/>
                <wp:docPr id="51" name="Rechte verbindingslij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37587" id="Rechte verbindingslijn 51" o:spid="_x0000_s1026" style="position:absolute;z-index: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4.4pt,462.6pt" to="550.8pt,4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O2fYNu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65BD2D3C" wp14:editId="07B682CA">
                <wp:simplePos x="0" y="0"/>
                <wp:positionH relativeFrom="column">
                  <wp:posOffset>548640</wp:posOffset>
                </wp:positionH>
                <wp:positionV relativeFrom="page">
                  <wp:posOffset>6156960</wp:posOffset>
                </wp:positionV>
                <wp:extent cx="6431280" cy="15240"/>
                <wp:effectExtent l="0" t="0" r="26670" b="22860"/>
                <wp:wrapNone/>
                <wp:docPr id="52" name="Rechte verbindingslij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C4124" id="Rechte verbindingslijn 52" o:spid="_x0000_s1026" style="position:absolute;z-index:2513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484.8pt" to="549.6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8KgN5O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500A5704" wp14:editId="351BD491">
                <wp:simplePos x="0" y="0"/>
                <wp:positionH relativeFrom="column">
                  <wp:posOffset>556260</wp:posOffset>
                </wp:positionH>
                <wp:positionV relativeFrom="page">
                  <wp:posOffset>6438900</wp:posOffset>
                </wp:positionV>
                <wp:extent cx="6431280" cy="15240"/>
                <wp:effectExtent l="0" t="0" r="26670" b="22860"/>
                <wp:wrapNone/>
                <wp:docPr id="53" name="Rechte verbindingslij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15E1D" id="Rechte verbindingslijn 53" o:spid="_x0000_s1026" style="position:absolute;z-index: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507pt" to="550.2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Amk0ht4AAAAA0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C3EA61" wp14:editId="2D9B2D0B">
                <wp:simplePos x="0" y="0"/>
                <wp:positionH relativeFrom="column">
                  <wp:posOffset>548640</wp:posOffset>
                </wp:positionH>
                <wp:positionV relativeFrom="page">
                  <wp:posOffset>8671560</wp:posOffset>
                </wp:positionV>
                <wp:extent cx="6431280" cy="15240"/>
                <wp:effectExtent l="0" t="0" r="26670" b="22860"/>
                <wp:wrapNone/>
                <wp:docPr id="133" name="Rechte verbindingslij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715F6" id="Rechte verbindingslijn 13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682.8pt" to="549.6pt,6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1984BA" wp14:editId="4142754F">
                <wp:simplePos x="0" y="0"/>
                <wp:positionH relativeFrom="column">
                  <wp:posOffset>541020</wp:posOffset>
                </wp:positionH>
                <wp:positionV relativeFrom="page">
                  <wp:posOffset>8389620</wp:posOffset>
                </wp:positionV>
                <wp:extent cx="6431280" cy="15240"/>
                <wp:effectExtent l="0" t="0" r="26670" b="22860"/>
                <wp:wrapNone/>
                <wp:docPr id="132" name="Rechte verbindingslijn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26BCC" id="Rechte verbindingslijn 13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660.6pt" to="549pt,6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f8RPLe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65DDAE" wp14:editId="7CD98EA6">
                <wp:simplePos x="0" y="0"/>
                <wp:positionH relativeFrom="column">
                  <wp:posOffset>556260</wp:posOffset>
                </wp:positionH>
                <wp:positionV relativeFrom="page">
                  <wp:posOffset>8107680</wp:posOffset>
                </wp:positionV>
                <wp:extent cx="6431280" cy="15240"/>
                <wp:effectExtent l="0" t="0" r="26670" b="22860"/>
                <wp:wrapNone/>
                <wp:docPr id="131" name="Rechte verbindingslij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A745E" id="Rechte verbindingslijn 131" o:spid="_x0000_s1026" style="position:absolute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638.4pt" to="550.2pt,6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jjelTO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7D0D82F" wp14:editId="720D21E0">
                <wp:simplePos x="0" y="0"/>
                <wp:positionH relativeFrom="column">
                  <wp:posOffset>548640</wp:posOffset>
                </wp:positionH>
                <wp:positionV relativeFrom="page">
                  <wp:posOffset>7825740</wp:posOffset>
                </wp:positionV>
                <wp:extent cx="6431280" cy="15240"/>
                <wp:effectExtent l="0" t="0" r="26670" b="22860"/>
                <wp:wrapNone/>
                <wp:docPr id="130" name="Rechte verbindingslij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71473" id="Rechte verbindingslijn 130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616.2pt" to="549.6pt,6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rpsu9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BDCF95B" wp14:editId="2C451A42">
                <wp:simplePos x="0" y="0"/>
                <wp:positionH relativeFrom="column">
                  <wp:posOffset>541020</wp:posOffset>
                </wp:positionH>
                <wp:positionV relativeFrom="page">
                  <wp:posOffset>7551420</wp:posOffset>
                </wp:positionV>
                <wp:extent cx="6431280" cy="15240"/>
                <wp:effectExtent l="0" t="0" r="26670" b="22860"/>
                <wp:wrapNone/>
                <wp:docPr id="129" name="Rechte verbindingslij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7A639" id="Rechte verbindingslijn 129" o:spid="_x0000_s1026" style="position:absolute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594.6pt" to="549pt,5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i8VqUu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1D6D7F2E" wp14:editId="45DF8D86">
                <wp:simplePos x="0" y="0"/>
                <wp:positionH relativeFrom="column">
                  <wp:posOffset>533400</wp:posOffset>
                </wp:positionH>
                <wp:positionV relativeFrom="page">
                  <wp:posOffset>7269480</wp:posOffset>
                </wp:positionV>
                <wp:extent cx="6431280" cy="15240"/>
                <wp:effectExtent l="0" t="0" r="26670" b="22860"/>
                <wp:wrapNone/>
                <wp:docPr id="128" name="Rechte verbindingslij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18F85" id="Rechte verbindingslijn 128" o:spid="_x0000_s1026" style="position:absolute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pt,572.4pt" to="548.4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XslTc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3BFB371E" wp14:editId="336F0A01">
                <wp:simplePos x="0" y="0"/>
                <wp:positionH relativeFrom="column">
                  <wp:posOffset>548640</wp:posOffset>
                </wp:positionH>
                <wp:positionV relativeFrom="page">
                  <wp:posOffset>6987540</wp:posOffset>
                </wp:positionV>
                <wp:extent cx="6431280" cy="15240"/>
                <wp:effectExtent l="0" t="0" r="26670" b="2286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4E161" id="Rechte verbindingslijn 63" o:spid="_x0000_s1026" style="position:absolute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550.2pt" to="549.6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xjfhb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258374F" wp14:editId="44F59CCC">
                <wp:simplePos x="0" y="0"/>
                <wp:positionH relativeFrom="column">
                  <wp:posOffset>541020</wp:posOffset>
                </wp:positionH>
                <wp:positionV relativeFrom="page">
                  <wp:posOffset>6705600</wp:posOffset>
                </wp:positionV>
                <wp:extent cx="6431280" cy="15240"/>
                <wp:effectExtent l="0" t="0" r="26670" b="22860"/>
                <wp:wrapNone/>
                <wp:docPr id="62" name="Rechte verbindings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8BB74" id="Rechte verbindingslijn 62" o:spid="_x0000_s1026" style="position:absolute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528pt" to="549pt,5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POT3ke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br w:type="page"/>
      </w:r>
    </w:p>
    <w:p w14:paraId="00FAC6C5" w14:textId="343B3BCD" w:rsidR="00FC2553" w:rsidRDefault="00FC2553" w:rsidP="0065314E">
      <w:pPr>
        <w:tabs>
          <w:tab w:val="left" w:pos="3300"/>
        </w:tabs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09440" behindDoc="1" locked="0" layoutInCell="1" allowOverlap="1" wp14:anchorId="651043D3" wp14:editId="0EFE0635">
            <wp:simplePos x="0" y="0"/>
            <wp:positionH relativeFrom="column">
              <wp:posOffset>0</wp:posOffset>
            </wp:positionH>
            <wp:positionV relativeFrom="page">
              <wp:posOffset>6985</wp:posOffset>
            </wp:positionV>
            <wp:extent cx="8001000" cy="2286000"/>
            <wp:effectExtent l="0" t="0" r="0" b="0"/>
            <wp:wrapNone/>
            <wp:docPr id="135" name="Picture 19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B1AE8" w14:textId="303F6C27" w:rsidR="00FC2553" w:rsidRDefault="002D42B8">
      <w:r>
        <w:rPr>
          <w:noProof/>
          <w:lang w:eastAsia="en-US"/>
        </w:rPr>
        <w:drawing>
          <wp:anchor distT="0" distB="0" distL="114300" distR="114300" simplePos="0" relativeHeight="252141568" behindDoc="1" locked="0" layoutInCell="1" allowOverlap="1" wp14:anchorId="66302CB8" wp14:editId="43F847A5">
            <wp:simplePos x="0" y="0"/>
            <wp:positionH relativeFrom="column">
              <wp:posOffset>-7620</wp:posOffset>
            </wp:positionH>
            <wp:positionV relativeFrom="page">
              <wp:posOffset>9333865</wp:posOffset>
            </wp:positionV>
            <wp:extent cx="7543800" cy="1333500"/>
            <wp:effectExtent l="0" t="0" r="0" b="0"/>
            <wp:wrapNone/>
            <wp:docPr id="153" name="Picture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800FA2" wp14:editId="2D383B01">
                <wp:simplePos x="0" y="0"/>
                <wp:positionH relativeFrom="column">
                  <wp:posOffset>548640</wp:posOffset>
                </wp:positionH>
                <wp:positionV relativeFrom="page">
                  <wp:posOffset>4457065</wp:posOffset>
                </wp:positionV>
                <wp:extent cx="6431280" cy="15240"/>
                <wp:effectExtent l="0" t="0" r="26670" b="22860"/>
                <wp:wrapNone/>
                <wp:docPr id="137" name="Rechte verbindingslij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9B4BB" id="Rechte verbindingslijn 13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350.95pt" to="549.6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fI0svO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C5DF3C" wp14:editId="15DC4F88">
                <wp:simplePos x="0" y="0"/>
                <wp:positionH relativeFrom="column">
                  <wp:posOffset>556260</wp:posOffset>
                </wp:positionH>
                <wp:positionV relativeFrom="page">
                  <wp:posOffset>4739640</wp:posOffset>
                </wp:positionV>
                <wp:extent cx="6431280" cy="15240"/>
                <wp:effectExtent l="0" t="0" r="26670" b="22860"/>
                <wp:wrapNone/>
                <wp:docPr id="138" name="Rechte verbindingslij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1F51F" id="Rechte verbindingslijn 138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373.2pt" to="550.2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D4X9d54AAAAAs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87C1B2" wp14:editId="1DC12605">
                <wp:simplePos x="0" y="0"/>
                <wp:positionH relativeFrom="column">
                  <wp:posOffset>541020</wp:posOffset>
                </wp:positionH>
                <wp:positionV relativeFrom="page">
                  <wp:posOffset>5021580</wp:posOffset>
                </wp:positionV>
                <wp:extent cx="6431280" cy="15240"/>
                <wp:effectExtent l="0" t="0" r="26670" b="22860"/>
                <wp:wrapNone/>
                <wp:docPr id="139" name="Rechte verbindingslij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B903C" id="Rechte verbindingslijn 139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395.4pt" to="549pt,3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DJ702s4AAAAAs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EE1E7F" wp14:editId="58D9272F">
                <wp:simplePos x="0" y="0"/>
                <wp:positionH relativeFrom="column">
                  <wp:posOffset>548640</wp:posOffset>
                </wp:positionH>
                <wp:positionV relativeFrom="page">
                  <wp:posOffset>5303520</wp:posOffset>
                </wp:positionV>
                <wp:extent cx="6431280" cy="15240"/>
                <wp:effectExtent l="0" t="0" r="26670" b="22860"/>
                <wp:wrapNone/>
                <wp:docPr id="140" name="Rechte verbindingslij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932B1" id="Rechte verbindingslijn 140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417.6pt" to="549.6pt,4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Cb0GZj4AAAAAs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95821B" wp14:editId="03D3365C">
                <wp:simplePos x="0" y="0"/>
                <wp:positionH relativeFrom="column">
                  <wp:posOffset>556260</wp:posOffset>
                </wp:positionH>
                <wp:positionV relativeFrom="page">
                  <wp:posOffset>5577840</wp:posOffset>
                </wp:positionV>
                <wp:extent cx="6431280" cy="15240"/>
                <wp:effectExtent l="0" t="0" r="26670" b="22860"/>
                <wp:wrapNone/>
                <wp:docPr id="141" name="Rechte verbindingslij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B947C" id="Rechte verbindingslijn 141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439.2pt" to="550.2pt,4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974513" wp14:editId="7C487C3D">
                <wp:simplePos x="0" y="0"/>
                <wp:positionH relativeFrom="column">
                  <wp:posOffset>563880</wp:posOffset>
                </wp:positionH>
                <wp:positionV relativeFrom="page">
                  <wp:posOffset>5859780</wp:posOffset>
                </wp:positionV>
                <wp:extent cx="6431280" cy="15240"/>
                <wp:effectExtent l="0" t="0" r="26670" b="22860"/>
                <wp:wrapNone/>
                <wp:docPr id="142" name="Rechte verbindingslij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04DA3" id="Rechte verbindingslijn 142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4.4pt,461.4pt" to="550.8pt,4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WC+xUO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42D4B24" wp14:editId="7D994712">
                <wp:simplePos x="0" y="0"/>
                <wp:positionH relativeFrom="column">
                  <wp:posOffset>548640</wp:posOffset>
                </wp:positionH>
                <wp:positionV relativeFrom="page">
                  <wp:posOffset>6141720</wp:posOffset>
                </wp:positionV>
                <wp:extent cx="6431280" cy="15240"/>
                <wp:effectExtent l="0" t="0" r="26670" b="22860"/>
                <wp:wrapNone/>
                <wp:docPr id="143" name="Rechte verbindingslij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AAA44" id="Rechte verbindingslijn 143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483.6pt" to="549.6pt,4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ByLlXq4AAAAAs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C399F82" wp14:editId="3A021981">
                <wp:simplePos x="0" y="0"/>
                <wp:positionH relativeFrom="column">
                  <wp:posOffset>556260</wp:posOffset>
                </wp:positionH>
                <wp:positionV relativeFrom="page">
                  <wp:posOffset>6423660</wp:posOffset>
                </wp:positionV>
                <wp:extent cx="6431280" cy="15240"/>
                <wp:effectExtent l="0" t="0" r="26670" b="22860"/>
                <wp:wrapNone/>
                <wp:docPr id="144" name="Rechte verbindingslijn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0617F" id="Rechte verbindingslijn 144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505.8pt" to="550.2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ZwZsTe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8F89FBB" wp14:editId="12509F75">
                <wp:simplePos x="0" y="0"/>
                <wp:positionH relativeFrom="column">
                  <wp:posOffset>541020</wp:posOffset>
                </wp:positionH>
                <wp:positionV relativeFrom="page">
                  <wp:posOffset>6690360</wp:posOffset>
                </wp:positionV>
                <wp:extent cx="6431280" cy="15240"/>
                <wp:effectExtent l="0" t="0" r="26670" b="22860"/>
                <wp:wrapNone/>
                <wp:docPr id="145" name="Rechte verbindingslij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6F7CB" id="Rechte verbindingslijn 145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526.8pt" to="549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lkzlYu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7448E9C" wp14:editId="544C6878">
                <wp:simplePos x="0" y="0"/>
                <wp:positionH relativeFrom="column">
                  <wp:posOffset>548640</wp:posOffset>
                </wp:positionH>
                <wp:positionV relativeFrom="page">
                  <wp:posOffset>6972300</wp:posOffset>
                </wp:positionV>
                <wp:extent cx="6431280" cy="15240"/>
                <wp:effectExtent l="0" t="0" r="26670" b="22860"/>
                <wp:wrapNone/>
                <wp:docPr id="146" name="Rechte verbindingslijn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A8330" id="Rechte verbindingslijn 146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549pt" to="549.6pt,5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57069BF" wp14:editId="64BD7C0A">
                <wp:simplePos x="0" y="0"/>
                <wp:positionH relativeFrom="column">
                  <wp:posOffset>533400</wp:posOffset>
                </wp:positionH>
                <wp:positionV relativeFrom="page">
                  <wp:posOffset>7254240</wp:posOffset>
                </wp:positionV>
                <wp:extent cx="6431280" cy="15240"/>
                <wp:effectExtent l="0" t="0" r="26670" b="22860"/>
                <wp:wrapNone/>
                <wp:docPr id="147" name="Rechte verbindingslijn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E50D0" id="Rechte verbindingslijn 147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pt,571.2pt" to="548.4pt,5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noEYDO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834E7A6" wp14:editId="6E238BF7">
                <wp:simplePos x="0" y="0"/>
                <wp:positionH relativeFrom="column">
                  <wp:posOffset>541020</wp:posOffset>
                </wp:positionH>
                <wp:positionV relativeFrom="page">
                  <wp:posOffset>7536180</wp:posOffset>
                </wp:positionV>
                <wp:extent cx="6431280" cy="15240"/>
                <wp:effectExtent l="0" t="0" r="26670" b="22860"/>
                <wp:wrapNone/>
                <wp:docPr id="148" name="Rechte verbindingslij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F55A6" id="Rechte verbindingslijn 148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593.4pt" to="549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A0r4S94AAAAA0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45C246" wp14:editId="3448F674">
                <wp:simplePos x="0" y="0"/>
                <wp:positionH relativeFrom="column">
                  <wp:posOffset>548640</wp:posOffset>
                </wp:positionH>
                <wp:positionV relativeFrom="page">
                  <wp:posOffset>7810500</wp:posOffset>
                </wp:positionV>
                <wp:extent cx="6431280" cy="15240"/>
                <wp:effectExtent l="0" t="0" r="26670" b="22860"/>
                <wp:wrapNone/>
                <wp:docPr id="149" name="Rechte verbindingslijn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37AB8" id="Rechte verbindingslijn 149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615pt" to="549.6pt,6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Nhxp9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A059D87" wp14:editId="61708270">
                <wp:simplePos x="0" y="0"/>
                <wp:positionH relativeFrom="column">
                  <wp:posOffset>556260</wp:posOffset>
                </wp:positionH>
                <wp:positionV relativeFrom="page">
                  <wp:posOffset>8092440</wp:posOffset>
                </wp:positionV>
                <wp:extent cx="6431280" cy="15240"/>
                <wp:effectExtent l="0" t="0" r="26670" b="22860"/>
                <wp:wrapNone/>
                <wp:docPr id="150" name="Rechte verbindingslij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1F066" id="Rechte verbindingslijn 150" o:spid="_x0000_s1026" style="position:absolute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637.2pt" to="550.2pt,6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egFZMO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17CE6D1" wp14:editId="2EF0A82D">
                <wp:simplePos x="0" y="0"/>
                <wp:positionH relativeFrom="column">
                  <wp:posOffset>541020</wp:posOffset>
                </wp:positionH>
                <wp:positionV relativeFrom="page">
                  <wp:posOffset>8374380</wp:posOffset>
                </wp:positionV>
                <wp:extent cx="6431280" cy="15240"/>
                <wp:effectExtent l="0" t="0" r="26670" b="22860"/>
                <wp:wrapNone/>
                <wp:docPr id="151" name="Rechte verbindingslijn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918AB" id="Rechte verbindingslijn 151" o:spid="_x0000_s1026" style="position:absolute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659.4pt" to="549pt,6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DSW1684AAAAA0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F09D8D4" wp14:editId="5E8BA974">
                <wp:simplePos x="0" y="0"/>
                <wp:positionH relativeFrom="column">
                  <wp:posOffset>548640</wp:posOffset>
                </wp:positionH>
                <wp:positionV relativeFrom="page">
                  <wp:posOffset>8656320</wp:posOffset>
                </wp:positionV>
                <wp:extent cx="6431280" cy="15240"/>
                <wp:effectExtent l="0" t="0" r="26670" b="22860"/>
                <wp:wrapNone/>
                <wp:docPr id="152" name="Rechte verbindingslij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70FE8" id="Rechte verbindingslijn 152" o:spid="_x0000_s1026" style="position:absolute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681.6pt" to="549.6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" strokecolor="black [3040]" strokeweight="1pt">
                <w10:wrap anchory="page"/>
              </v:line>
            </w:pict>
          </mc:Fallback>
        </mc:AlternateContent>
      </w:r>
      <w:r w:rsidR="00FC255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BEAC7E" wp14:editId="0DC92293">
                <wp:simplePos x="0" y="0"/>
                <wp:positionH relativeFrom="column">
                  <wp:posOffset>1280160</wp:posOffset>
                </wp:positionH>
                <wp:positionV relativeFrom="page">
                  <wp:posOffset>2902585</wp:posOffset>
                </wp:positionV>
                <wp:extent cx="6256020" cy="1181100"/>
                <wp:effectExtent l="0" t="0" r="0" b="0"/>
                <wp:wrapSquare wrapText="bothSides"/>
                <wp:docPr id="1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2843" w14:textId="26016D23" w:rsidR="00FC2553" w:rsidRPr="00FC2553" w:rsidRDefault="00FC2553" w:rsidP="00FC2553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  <w:lang w:val="en-GB"/>
                              </w:rPr>
                            </w:pPr>
                            <w:r w:rsidRPr="00FC2553"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  <w:lang w:val="en-GB"/>
                              </w:rPr>
                              <w:t>ADVANCED: Write at least 10 sentences using the second conditional. You do this individually.</w:t>
                            </w:r>
                          </w:p>
                          <w:p w14:paraId="59471063" w14:textId="6DB19995" w:rsidR="00FC2553" w:rsidRPr="00FC2553" w:rsidRDefault="00FC2553" w:rsidP="00FC2553">
                            <w:pPr>
                              <w:rPr>
                                <w:rFonts w:ascii="docs-Roboto" w:hAnsi="docs-Roboto" w:hint="eastAsia"/>
                                <w:b/>
                                <w:bCs/>
                                <w:color w:val="202124"/>
                                <w:shd w:val="clear" w:color="auto" w:fill="FFFFFF"/>
                                <w:lang w:val="en-GB"/>
                              </w:rPr>
                            </w:pPr>
                            <w:r w:rsidRPr="00FC2553"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  <w:lang w:val="en-GB"/>
                              </w:rPr>
                              <w:t>Stick to the theme: everything involving movies, filming, directing, producing,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AC7E" id="_x0000_s1036" type="#_x0000_t202" style="position:absolute;margin-left:100.8pt;margin-top:228.55pt;width:492.6pt;height:9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" stroked="f">
                <v:textbox>
                  <w:txbxContent>
                    <w:p w14:paraId="7D4C2843" w14:textId="26016D23" w:rsidR="00FC2553" w:rsidRPr="00FC2553" w:rsidRDefault="00FC2553" w:rsidP="00FC2553">
                      <w:pPr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</w:pPr>
                      <w:r w:rsidRPr="00FC2553"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  <w:t xml:space="preserve">ADVANCED: </w:t>
                      </w:r>
                      <w:r w:rsidRPr="00FC2553"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  <w:t>Write at least 10 sentences using the second conditional. You do this individually.</w:t>
                      </w:r>
                    </w:p>
                    <w:p w14:paraId="59471063" w14:textId="6DB19995" w:rsidR="00FC2553" w:rsidRPr="00FC2553" w:rsidRDefault="00FC2553" w:rsidP="00FC2553">
                      <w:pPr>
                        <w:rPr>
                          <w:rFonts w:ascii="docs-Roboto" w:hAnsi="docs-Roboto"/>
                          <w:b/>
                          <w:bCs/>
                          <w:color w:val="202124"/>
                          <w:shd w:val="clear" w:color="auto" w:fill="FFFFFF"/>
                          <w:lang w:val="en-GB"/>
                        </w:rPr>
                      </w:pPr>
                      <w:r w:rsidRPr="00FC2553"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  <w:t>Stick to the theme: everything involving movies, filming, directing, producing, 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C2553"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49465964" wp14:editId="78401BD8">
                <wp:simplePos x="0" y="0"/>
                <wp:positionH relativeFrom="column">
                  <wp:posOffset>365760</wp:posOffset>
                </wp:positionH>
                <wp:positionV relativeFrom="page">
                  <wp:posOffset>2566035</wp:posOffset>
                </wp:positionV>
                <wp:extent cx="6827520" cy="1973580"/>
                <wp:effectExtent l="0" t="0" r="0" b="7620"/>
                <wp:wrapNone/>
                <wp:docPr id="13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B86681" w14:textId="4DD0855A" w:rsidR="00FC2553" w:rsidRPr="004D33D2" w:rsidRDefault="00FC2553" w:rsidP="00FC2553">
                            <w:pPr>
                              <w:pStyle w:val="MyHeadtitle"/>
                              <w:rPr>
                                <w:rStyle w:val="sowc"/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  <w:p w14:paraId="5B412B9E" w14:textId="77777777" w:rsidR="00FC2553" w:rsidRPr="00361610" w:rsidRDefault="00FC2553" w:rsidP="00FC2553">
                            <w:pPr>
                              <w:pStyle w:val="MyHeadtitle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14:paraId="6E33348C" w14:textId="77777777" w:rsidR="00FC2553" w:rsidRPr="00361610" w:rsidRDefault="00FC2553" w:rsidP="00FC2553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5964" id="_x0000_s1037" type="#_x0000_t202" style="position:absolute;margin-left:28.8pt;margin-top:202.05pt;width:537.6pt;height:155.4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6B86681" w14:textId="4DD0855A" w:rsidR="00FC2553" w:rsidRPr="004D33D2" w:rsidRDefault="00FC2553" w:rsidP="00FC2553">
                      <w:pPr>
                        <w:pStyle w:val="MyHeadtitle"/>
                        <w:rPr>
                          <w:rStyle w:val="sowc"/>
                          <w:rFonts w:ascii="Arial" w:hAnsi="Arial"/>
                          <w:color w:val="000000"/>
                          <w:sz w:val="200"/>
                          <w:szCs w:val="2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0"/>
                          <w:szCs w:val="200"/>
                        </w:rPr>
                        <w:t>3</w:t>
                      </w:r>
                    </w:p>
                    <w:p w14:paraId="5B412B9E" w14:textId="77777777" w:rsidR="00FC2553" w:rsidRPr="00361610" w:rsidRDefault="00FC2553" w:rsidP="00FC2553">
                      <w:pPr>
                        <w:pStyle w:val="MyHeadtitle"/>
                        <w:rPr>
                          <w:color w:val="000000"/>
                          <w:lang w:val="en-GB"/>
                        </w:rPr>
                      </w:pPr>
                    </w:p>
                    <w:p w14:paraId="6E33348C" w14:textId="77777777" w:rsidR="00FC2553" w:rsidRPr="00361610" w:rsidRDefault="00FC2553" w:rsidP="00FC2553">
                      <w:pPr>
                        <w:pStyle w:val="My"/>
                        <w:jc w:val="both"/>
                        <w:rPr>
                          <w:rStyle w:val="sowc"/>
                          <w:color w:val="000000"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C2553">
        <w:br w:type="page"/>
      </w:r>
    </w:p>
    <w:p w14:paraId="1CA39F2B" w14:textId="3894C56B" w:rsidR="00FC2553" w:rsidRDefault="002D42B8" w:rsidP="0065314E">
      <w:pPr>
        <w:tabs>
          <w:tab w:val="left" w:pos="3300"/>
        </w:tabs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2168192" behindDoc="1" locked="0" layoutInCell="1" allowOverlap="1" wp14:anchorId="1BCF0E77" wp14:editId="32299682">
            <wp:simplePos x="0" y="0"/>
            <wp:positionH relativeFrom="column">
              <wp:posOffset>0</wp:posOffset>
            </wp:positionH>
            <wp:positionV relativeFrom="page">
              <wp:posOffset>22225</wp:posOffset>
            </wp:positionV>
            <wp:extent cx="8001000" cy="2286000"/>
            <wp:effectExtent l="0" t="0" r="0" b="0"/>
            <wp:wrapNone/>
            <wp:docPr id="178" name="Picture 19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18141" w14:textId="58D6123C" w:rsidR="00664743" w:rsidRPr="00F67D3A" w:rsidRDefault="002D42B8" w:rsidP="002D42B8">
      <w:r>
        <w:rPr>
          <w:noProof/>
          <w:lang w:eastAsia="en-US"/>
        </w:rPr>
        <w:drawing>
          <wp:anchor distT="0" distB="0" distL="114300" distR="114300" simplePos="0" relativeHeight="251796992" behindDoc="1" locked="0" layoutInCell="1" allowOverlap="1" wp14:anchorId="27865D71" wp14:editId="3096A40D">
            <wp:simplePos x="0" y="0"/>
            <wp:positionH relativeFrom="column">
              <wp:posOffset>15240</wp:posOffset>
            </wp:positionH>
            <wp:positionV relativeFrom="page">
              <wp:posOffset>9333865</wp:posOffset>
            </wp:positionV>
            <wp:extent cx="7543800" cy="1333500"/>
            <wp:effectExtent l="0" t="0" r="0" b="0"/>
            <wp:wrapNone/>
            <wp:docPr id="202" name="Picture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1870FB93" wp14:editId="580AE24C">
                <wp:simplePos x="0" y="0"/>
                <wp:positionH relativeFrom="column">
                  <wp:posOffset>1249680</wp:posOffset>
                </wp:positionH>
                <wp:positionV relativeFrom="page">
                  <wp:posOffset>2933065</wp:posOffset>
                </wp:positionV>
                <wp:extent cx="6256020" cy="1181100"/>
                <wp:effectExtent l="0" t="0" r="0" b="0"/>
                <wp:wrapSquare wrapText="bothSides"/>
                <wp:docPr id="1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78BA" w14:textId="77777777" w:rsidR="002D42B8" w:rsidRPr="00FC2553" w:rsidRDefault="002D42B8" w:rsidP="002D42B8">
                            <w:pPr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  <w:lang w:val="en-GB"/>
                              </w:rPr>
                            </w:pPr>
                            <w:r w:rsidRPr="00FC2553"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  <w:lang w:val="en-GB"/>
                              </w:rPr>
                              <w:t>ADVANCED: Write at least 10 sentences using the second conditional. You do this individually.</w:t>
                            </w:r>
                          </w:p>
                          <w:p w14:paraId="787B4604" w14:textId="77777777" w:rsidR="002D42B8" w:rsidRPr="00FC2553" w:rsidRDefault="002D42B8" w:rsidP="002D42B8">
                            <w:pPr>
                              <w:rPr>
                                <w:rFonts w:ascii="docs-Roboto" w:hAnsi="docs-Roboto" w:hint="eastAsia"/>
                                <w:b/>
                                <w:bCs/>
                                <w:color w:val="202124"/>
                                <w:shd w:val="clear" w:color="auto" w:fill="FFFFFF"/>
                                <w:lang w:val="en-GB"/>
                              </w:rPr>
                            </w:pPr>
                            <w:r w:rsidRPr="00FC2553">
                              <w:rPr>
                                <w:rFonts w:ascii="Verdana" w:hAnsi="Verdana" w:cs="Arial"/>
                                <w:b/>
                                <w:bCs/>
                                <w:color w:val="000000"/>
                                <w:kern w:val="32"/>
                                <w:sz w:val="36"/>
                                <w:szCs w:val="32"/>
                                <w:lang w:val="en-GB"/>
                              </w:rPr>
                              <w:t>Stick to the theme: everything involving movies, filming, directing, producing,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FB93" id="_x0000_s1038" type="#_x0000_t202" style="position:absolute;margin-left:98.4pt;margin-top:230.95pt;width:492.6pt;height:93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" stroked="f">
                <v:textbox>
                  <w:txbxContent>
                    <w:p w14:paraId="354378BA" w14:textId="77777777" w:rsidR="002D42B8" w:rsidRPr="00FC2553" w:rsidRDefault="002D42B8" w:rsidP="002D42B8">
                      <w:pPr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</w:pPr>
                      <w:r w:rsidRPr="00FC2553"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  <w:t>ADVANCED: Write at least 10 sentences using the second conditional. You do this individually.</w:t>
                      </w:r>
                    </w:p>
                    <w:p w14:paraId="787B4604" w14:textId="77777777" w:rsidR="002D42B8" w:rsidRPr="00FC2553" w:rsidRDefault="002D42B8" w:rsidP="002D42B8">
                      <w:pPr>
                        <w:rPr>
                          <w:rFonts w:ascii="docs-Roboto" w:hAnsi="docs-Roboto"/>
                          <w:b/>
                          <w:bCs/>
                          <w:color w:val="202124"/>
                          <w:shd w:val="clear" w:color="auto" w:fill="FFFFFF"/>
                          <w:lang w:val="en-GB"/>
                        </w:rPr>
                      </w:pPr>
                      <w:r w:rsidRPr="00FC2553">
                        <w:rPr>
                          <w:rFonts w:ascii="Verdana" w:hAnsi="Verdana" w:cs="Arial"/>
                          <w:b/>
                          <w:bCs/>
                          <w:color w:val="000000"/>
                          <w:kern w:val="32"/>
                          <w:sz w:val="36"/>
                          <w:szCs w:val="32"/>
                          <w:lang w:val="en-GB"/>
                        </w:rPr>
                        <w:t>Stick to the theme: everything involving movies, filming, directing, producing, 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4AD059F" wp14:editId="4D855326">
                <wp:simplePos x="0" y="0"/>
                <wp:positionH relativeFrom="column">
                  <wp:posOffset>548640</wp:posOffset>
                </wp:positionH>
                <wp:positionV relativeFrom="page">
                  <wp:posOffset>4472305</wp:posOffset>
                </wp:positionV>
                <wp:extent cx="6431280" cy="15240"/>
                <wp:effectExtent l="0" t="0" r="26670" b="22860"/>
                <wp:wrapNone/>
                <wp:docPr id="181" name="Rechte verbindingslij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7BF91" id="Rechte verbindingslijn 181" o:spid="_x0000_s1026" style="position:absolute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352.15pt" to="549.6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TdJXR+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14656BA" wp14:editId="55342BE8">
                <wp:simplePos x="0" y="0"/>
                <wp:positionH relativeFrom="column">
                  <wp:posOffset>556260</wp:posOffset>
                </wp:positionH>
                <wp:positionV relativeFrom="page">
                  <wp:posOffset>4754880</wp:posOffset>
                </wp:positionV>
                <wp:extent cx="6431280" cy="15240"/>
                <wp:effectExtent l="0" t="0" r="26670" b="22860"/>
                <wp:wrapNone/>
                <wp:docPr id="182" name="Rechte verbindingslij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DAB9B" id="Rechte verbindingslijn 182" o:spid="_x0000_s1026" style="position:absolute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374.4pt" to="550.2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B0Xp6u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6A3278B" wp14:editId="75478E8A">
                <wp:simplePos x="0" y="0"/>
                <wp:positionH relativeFrom="column">
                  <wp:posOffset>541020</wp:posOffset>
                </wp:positionH>
                <wp:positionV relativeFrom="page">
                  <wp:posOffset>5036820</wp:posOffset>
                </wp:positionV>
                <wp:extent cx="6431280" cy="15240"/>
                <wp:effectExtent l="0" t="0" r="26670" b="22860"/>
                <wp:wrapNone/>
                <wp:docPr id="183" name="Rechte verbindingslij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01305" id="Rechte verbindingslijn 183" o:spid="_x0000_s1026" style="position:absolute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396.6pt" to="549pt,3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FmScZe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5894B74" wp14:editId="67D519B1">
                <wp:simplePos x="0" y="0"/>
                <wp:positionH relativeFrom="column">
                  <wp:posOffset>548640</wp:posOffset>
                </wp:positionH>
                <wp:positionV relativeFrom="page">
                  <wp:posOffset>5318760</wp:posOffset>
                </wp:positionV>
                <wp:extent cx="6431280" cy="15240"/>
                <wp:effectExtent l="0" t="0" r="26670" b="22860"/>
                <wp:wrapNone/>
                <wp:docPr id="184" name="Rechte verbindingslijn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8D634" id="Rechte verbindingslijn 184" o:spid="_x0000_s1026" style="position:absolute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418.8pt" to="549.6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WhG7sO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E697651" wp14:editId="30C3EFD9">
                <wp:simplePos x="0" y="0"/>
                <wp:positionH relativeFrom="column">
                  <wp:posOffset>556260</wp:posOffset>
                </wp:positionH>
                <wp:positionV relativeFrom="page">
                  <wp:posOffset>5593080</wp:posOffset>
                </wp:positionV>
                <wp:extent cx="6431280" cy="15240"/>
                <wp:effectExtent l="0" t="0" r="26670" b="22860"/>
                <wp:wrapNone/>
                <wp:docPr id="185" name="Rechte verbindingslijn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F2131" id="Rechte verbindingslijn 185" o:spid="_x0000_s1026" style="position:absolute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440.4pt" to="550.2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CbVcg/4AAAAAs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FAA511E" wp14:editId="586834F1">
                <wp:simplePos x="0" y="0"/>
                <wp:positionH relativeFrom="column">
                  <wp:posOffset>563880</wp:posOffset>
                </wp:positionH>
                <wp:positionV relativeFrom="page">
                  <wp:posOffset>5875020</wp:posOffset>
                </wp:positionV>
                <wp:extent cx="6431280" cy="15240"/>
                <wp:effectExtent l="0" t="0" r="26670" b="22860"/>
                <wp:wrapNone/>
                <wp:docPr id="186" name="Rechte verbindingslijn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410F7" id="Rechte verbindingslijn 186" o:spid="_x0000_s1026" style="position:absolute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4.4pt,462.6pt" to="550.8pt,4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O2fYNu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BBF4456" wp14:editId="0E83267D">
                <wp:simplePos x="0" y="0"/>
                <wp:positionH relativeFrom="column">
                  <wp:posOffset>548640</wp:posOffset>
                </wp:positionH>
                <wp:positionV relativeFrom="page">
                  <wp:posOffset>6156960</wp:posOffset>
                </wp:positionV>
                <wp:extent cx="6431280" cy="15240"/>
                <wp:effectExtent l="0" t="0" r="26670" b="22860"/>
                <wp:wrapNone/>
                <wp:docPr id="187" name="Rechte verbindingslijn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658D6" id="Rechte verbindingslijn 187" o:spid="_x0000_s1026" style="position:absolute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484.8pt" to="549.6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8KgN5OEAAAAL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CAD68C4" wp14:editId="65E49DB5">
                <wp:simplePos x="0" y="0"/>
                <wp:positionH relativeFrom="column">
                  <wp:posOffset>556260</wp:posOffset>
                </wp:positionH>
                <wp:positionV relativeFrom="page">
                  <wp:posOffset>6438900</wp:posOffset>
                </wp:positionV>
                <wp:extent cx="6431280" cy="15240"/>
                <wp:effectExtent l="0" t="0" r="26670" b="22860"/>
                <wp:wrapNone/>
                <wp:docPr id="191" name="Rechte verbindingslijn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E757A" id="Rechte verbindingslijn 191" o:spid="_x0000_s1026" style="position:absolute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507pt" to="550.2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7277FE8" wp14:editId="49087E5D">
                <wp:simplePos x="0" y="0"/>
                <wp:positionH relativeFrom="column">
                  <wp:posOffset>541020</wp:posOffset>
                </wp:positionH>
                <wp:positionV relativeFrom="page">
                  <wp:posOffset>6705600</wp:posOffset>
                </wp:positionV>
                <wp:extent cx="6431280" cy="15240"/>
                <wp:effectExtent l="0" t="0" r="26670" b="22860"/>
                <wp:wrapNone/>
                <wp:docPr id="194" name="Rechte verbindingslij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90CCC" id="Rechte verbindingslijn 194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528pt" to="549pt,5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POT3ke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2DFC7B8" wp14:editId="7320B68F">
                <wp:simplePos x="0" y="0"/>
                <wp:positionH relativeFrom="column">
                  <wp:posOffset>548640</wp:posOffset>
                </wp:positionH>
                <wp:positionV relativeFrom="page">
                  <wp:posOffset>6987540</wp:posOffset>
                </wp:positionV>
                <wp:extent cx="6431280" cy="15240"/>
                <wp:effectExtent l="0" t="0" r="26670" b="22860"/>
                <wp:wrapNone/>
                <wp:docPr id="195" name="Rechte verbindingslij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957C2" id="Rechte verbindingslijn 195" o:spid="_x0000_s1026" style="position:absolute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550.2pt" to="549.6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xjfhb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BEC4A2F" wp14:editId="79B36B1A">
                <wp:simplePos x="0" y="0"/>
                <wp:positionH relativeFrom="column">
                  <wp:posOffset>533400</wp:posOffset>
                </wp:positionH>
                <wp:positionV relativeFrom="page">
                  <wp:posOffset>7269480</wp:posOffset>
                </wp:positionV>
                <wp:extent cx="6431280" cy="15240"/>
                <wp:effectExtent l="0" t="0" r="26670" b="22860"/>
                <wp:wrapNone/>
                <wp:docPr id="196" name="Rechte verbindingslij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7A8D6" id="Rechte verbindingslijn 196" o:spid="_x0000_s1026" style="position:absolute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pt,572.4pt" to="548.4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XslTc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89265E4" wp14:editId="3FA36055">
                <wp:simplePos x="0" y="0"/>
                <wp:positionH relativeFrom="column">
                  <wp:posOffset>541020</wp:posOffset>
                </wp:positionH>
                <wp:positionV relativeFrom="page">
                  <wp:posOffset>7551420</wp:posOffset>
                </wp:positionV>
                <wp:extent cx="6431280" cy="15240"/>
                <wp:effectExtent l="0" t="0" r="26670" b="22860"/>
                <wp:wrapNone/>
                <wp:docPr id="197" name="Rechte verbindingslij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C1C84" id="Rechte verbindingslijn 197" o:spid="_x0000_s1026" style="position:absolute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594.6pt" to="549pt,5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i8VqUu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E164CA9" wp14:editId="335E31A5">
                <wp:simplePos x="0" y="0"/>
                <wp:positionH relativeFrom="column">
                  <wp:posOffset>548640</wp:posOffset>
                </wp:positionH>
                <wp:positionV relativeFrom="page">
                  <wp:posOffset>7825740</wp:posOffset>
                </wp:positionV>
                <wp:extent cx="6431280" cy="15240"/>
                <wp:effectExtent l="0" t="0" r="26670" b="22860"/>
                <wp:wrapNone/>
                <wp:docPr id="198" name="Rechte verbindingslij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39EDE" id="Rechte verbindingslijn 198" o:spid="_x0000_s1026" style="position:absolute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616.2pt" to="549.6pt,6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rpsu9+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937B762" wp14:editId="1A93CE4D">
                <wp:simplePos x="0" y="0"/>
                <wp:positionH relativeFrom="column">
                  <wp:posOffset>556260</wp:posOffset>
                </wp:positionH>
                <wp:positionV relativeFrom="page">
                  <wp:posOffset>8107680</wp:posOffset>
                </wp:positionV>
                <wp:extent cx="6431280" cy="15240"/>
                <wp:effectExtent l="0" t="0" r="26670" b="22860"/>
                <wp:wrapNone/>
                <wp:docPr id="199" name="Rechte verbindingslij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D1335" id="Rechte verbindingslijn 199" o:spid="_x0000_s1026" style="position:absolute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8pt,638.4pt" to="550.2pt,6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jjelTO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8027319" wp14:editId="2AE7D2EE">
                <wp:simplePos x="0" y="0"/>
                <wp:positionH relativeFrom="column">
                  <wp:posOffset>541020</wp:posOffset>
                </wp:positionH>
                <wp:positionV relativeFrom="page">
                  <wp:posOffset>8389620</wp:posOffset>
                </wp:positionV>
                <wp:extent cx="6431280" cy="15240"/>
                <wp:effectExtent l="0" t="0" r="26670" b="22860"/>
                <wp:wrapNone/>
                <wp:docPr id="200" name="Rechte verbindingslij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9CA33" id="Rechte verbindingslijn 200" o:spid="_x0000_s1026" style="position:absolute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6pt,660.6pt" to="549pt,6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00D2AB4" wp14:editId="74936F91">
                <wp:simplePos x="0" y="0"/>
                <wp:positionH relativeFrom="column">
                  <wp:posOffset>548640</wp:posOffset>
                </wp:positionH>
                <wp:positionV relativeFrom="page">
                  <wp:posOffset>8671560</wp:posOffset>
                </wp:positionV>
                <wp:extent cx="6431280" cy="15240"/>
                <wp:effectExtent l="0" t="0" r="26670" b="22860"/>
                <wp:wrapNone/>
                <wp:docPr id="201" name="Rechte verbindingslij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03968" id="Rechte verbindingslijn 201" o:spid="_x0000_s1026" style="position:absolute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3.2pt,682.8pt" to="549.6pt,6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" strokecolor="black [3040]" strokeweight="1pt">
                <w10:wrap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2171264" behindDoc="0" locked="0" layoutInCell="1" allowOverlap="1" wp14:anchorId="46B4D1A9" wp14:editId="37F539AF">
                <wp:simplePos x="0" y="0"/>
                <wp:positionH relativeFrom="column">
                  <wp:posOffset>365760</wp:posOffset>
                </wp:positionH>
                <wp:positionV relativeFrom="page">
                  <wp:posOffset>2588895</wp:posOffset>
                </wp:positionV>
                <wp:extent cx="6827520" cy="1973580"/>
                <wp:effectExtent l="0" t="0" r="0" b="7620"/>
                <wp:wrapNone/>
                <wp:docPr id="17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B30EB2" w14:textId="6B900911" w:rsidR="002D42B8" w:rsidRPr="004D33D2" w:rsidRDefault="002D42B8" w:rsidP="002D42B8">
                            <w:pPr>
                              <w:pStyle w:val="MyHeadtitle"/>
                              <w:rPr>
                                <w:rStyle w:val="sowc"/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  <w:p w14:paraId="3647CE08" w14:textId="77777777" w:rsidR="002D42B8" w:rsidRPr="00361610" w:rsidRDefault="002D42B8" w:rsidP="002D42B8">
                            <w:pPr>
                              <w:pStyle w:val="MyHeadtitle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14:paraId="7BB7DD0C" w14:textId="77777777" w:rsidR="002D42B8" w:rsidRPr="00361610" w:rsidRDefault="002D42B8" w:rsidP="002D42B8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4D1A9" id="_x0000_s1039" type="#_x0000_t202" style="position:absolute;margin-left:28.8pt;margin-top:203.85pt;width:537.6pt;height:155.4pt;z-index:252171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EB30EB2" w14:textId="6B900911" w:rsidR="002D42B8" w:rsidRPr="004D33D2" w:rsidRDefault="002D42B8" w:rsidP="002D42B8">
                      <w:pPr>
                        <w:pStyle w:val="MyHeadtitle"/>
                        <w:rPr>
                          <w:rStyle w:val="sowc"/>
                          <w:rFonts w:ascii="Arial" w:hAnsi="Arial"/>
                          <w:color w:val="000000"/>
                          <w:sz w:val="200"/>
                          <w:szCs w:val="2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0"/>
                          <w:szCs w:val="200"/>
                        </w:rPr>
                        <w:t>4</w:t>
                      </w:r>
                    </w:p>
                    <w:p w14:paraId="3647CE08" w14:textId="77777777" w:rsidR="002D42B8" w:rsidRPr="00361610" w:rsidRDefault="002D42B8" w:rsidP="002D42B8">
                      <w:pPr>
                        <w:pStyle w:val="MyHeadtitle"/>
                        <w:rPr>
                          <w:color w:val="000000"/>
                          <w:lang w:val="en-GB"/>
                        </w:rPr>
                      </w:pPr>
                    </w:p>
                    <w:p w14:paraId="7BB7DD0C" w14:textId="77777777" w:rsidR="002D42B8" w:rsidRPr="00361610" w:rsidRDefault="002D42B8" w:rsidP="002D42B8">
                      <w:pPr>
                        <w:pStyle w:val="My"/>
                        <w:jc w:val="both"/>
                        <w:rPr>
                          <w:rStyle w:val="sowc"/>
                          <w:color w:val="000000"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64743" w:rsidRPr="00F67D3A" w:rsidSect="002D2E2F">
      <w:headerReference w:type="default" r:id="rId14"/>
      <w:footerReference w:type="default" r:id="rId15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895BA" w14:textId="77777777" w:rsidR="004B69F1" w:rsidRDefault="004B69F1">
      <w:r>
        <w:separator/>
      </w:r>
    </w:p>
  </w:endnote>
  <w:endnote w:type="continuationSeparator" w:id="0">
    <w:p w14:paraId="192AEC6C" w14:textId="77777777" w:rsidR="004B69F1" w:rsidRDefault="004B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ocs-Roboto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F99E" w14:textId="77777777" w:rsidR="00F0441F" w:rsidRPr="00B3059B" w:rsidRDefault="004962D9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</w:rPr>
    </w:pPr>
    <w:r>
      <w:rPr>
        <w:rFonts w:ascii="Verdana" w:hAnsi="Verdana"/>
        <w:noProof/>
        <w:lang w:eastAsia="en-US"/>
      </w:rPr>
      <mc:AlternateContent>
        <mc:Choice Requires="wps">
          <w:drawing>
            <wp:anchor distT="0" distB="0" distL="114300" distR="114300" simplePos="0" relativeHeight="250907648" behindDoc="0" locked="0" layoutInCell="1" allowOverlap="1" wp14:anchorId="1BB5EEAC" wp14:editId="2D920F0F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9525" t="10160" r="9525" b="889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A2854C" id="Line 7" o:spid="_x0000_s1026" style="position:absolute;z-index:2509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"/>
          </w:pict>
        </mc:Fallback>
      </mc:AlternateContent>
    </w:r>
    <w:r w:rsidR="00664743" w:rsidRPr="00B3059B">
      <w:rPr>
        <w:rFonts w:ascii="Verdana" w:hAnsi="Verdana"/>
        <w:noProof/>
      </w:rPr>
      <w:t xml:space="preserve"> </w:t>
    </w:r>
    <w:r w:rsidR="00664743" w:rsidRPr="00B3059B">
      <w:rPr>
        <w:rFonts w:ascii="Verdana" w:hAnsi="Verdana"/>
        <w:noProof/>
      </w:rPr>
      <w:fldChar w:fldCharType="begin"/>
    </w:r>
    <w:r w:rsidR="00664743" w:rsidRPr="00B3059B">
      <w:rPr>
        <w:rFonts w:ascii="Verdana" w:hAnsi="Verdana"/>
        <w:noProof/>
      </w:rPr>
      <w:instrText xml:space="preserve"> PAGE </w:instrText>
    </w:r>
    <w:r w:rsidR="00664743" w:rsidRPr="00B3059B">
      <w:rPr>
        <w:rFonts w:ascii="Verdana" w:hAnsi="Verdana"/>
        <w:noProof/>
      </w:rPr>
      <w:fldChar w:fldCharType="separate"/>
    </w:r>
    <w:r>
      <w:rPr>
        <w:rFonts w:ascii="Verdana" w:hAnsi="Verdana"/>
        <w:noProof/>
      </w:rPr>
      <w:t>3</w:t>
    </w:r>
    <w:r w:rsidR="00664743" w:rsidRPr="00B3059B">
      <w:rPr>
        <w:rFonts w:ascii="Verdana" w:hAnsi="Verdana"/>
        <w:noProof/>
      </w:rPr>
      <w:fldChar w:fldCharType="end"/>
    </w:r>
    <w:r w:rsidR="00664743" w:rsidRPr="00B3059B">
      <w:rPr>
        <w:rFonts w:ascii="Verdana" w:hAnsi="Verdana"/>
        <w:noProof/>
      </w:rPr>
      <w:t xml:space="preserve"> </w:t>
    </w:r>
  </w:p>
  <w:p w14:paraId="0AC8DDE5" w14:textId="3DED09F3" w:rsidR="002D2E2F" w:rsidRPr="00B3059B" w:rsidRDefault="004D33D2" w:rsidP="002D2E2F">
    <w:pPr>
      <w:pStyle w:val="Footer"/>
      <w:tabs>
        <w:tab w:val="clear" w:pos="4677"/>
        <w:tab w:val="center" w:pos="2160"/>
      </w:tabs>
      <w:ind w:left="540" w:right="540"/>
      <w:rPr>
        <w:rFonts w:ascii="Verdana" w:hAnsi="Verdana"/>
      </w:rPr>
    </w:pPr>
    <w:r>
      <w:rPr>
        <w:rFonts w:ascii="Verdana" w:hAnsi="Verdana" w:cs="Arial"/>
        <w:color w:val="000000"/>
      </w:rPr>
      <w:t>The second conditional</w:t>
    </w:r>
    <w:r w:rsidR="002D2E2F" w:rsidRPr="00B3059B">
      <w:rPr>
        <w:rFonts w:ascii="Verdana" w:hAnsi="Verdana" w:cs="Arial"/>
        <w:color w:val="00000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97AF7" w14:textId="77777777" w:rsidR="004B69F1" w:rsidRDefault="004B69F1">
      <w:r>
        <w:separator/>
      </w:r>
    </w:p>
  </w:footnote>
  <w:footnote w:type="continuationSeparator" w:id="0">
    <w:p w14:paraId="62E0B0E7" w14:textId="77777777" w:rsidR="004B69F1" w:rsidRDefault="004B6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66857" w14:textId="77777777" w:rsidR="002D2E2F" w:rsidRPr="00B3059B" w:rsidRDefault="002D2E2F" w:rsidP="002D2E2F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D9D109F"/>
    <w:multiLevelType w:val="hybridMultilevel"/>
    <w:tmpl w:val="BE066194"/>
    <w:lvl w:ilvl="0" w:tplc="08130019">
      <w:start w:val="1"/>
      <w:numFmt w:val="low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306972">
    <w:abstractNumId w:val="0"/>
  </w:num>
  <w:num w:numId="2" w16cid:durableId="1139221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448"/>
    <w:rsid w:val="0000066C"/>
    <w:rsid w:val="000125A8"/>
    <w:rsid w:val="000700BE"/>
    <w:rsid w:val="0008305E"/>
    <w:rsid w:val="00092BE0"/>
    <w:rsid w:val="000A0B9C"/>
    <w:rsid w:val="000A5119"/>
    <w:rsid w:val="000D42B4"/>
    <w:rsid w:val="00122C94"/>
    <w:rsid w:val="00170756"/>
    <w:rsid w:val="00186BD1"/>
    <w:rsid w:val="001A17BC"/>
    <w:rsid w:val="001B60AA"/>
    <w:rsid w:val="001D2A20"/>
    <w:rsid w:val="001D4728"/>
    <w:rsid w:val="00204954"/>
    <w:rsid w:val="00224669"/>
    <w:rsid w:val="00233CCF"/>
    <w:rsid w:val="00245FB0"/>
    <w:rsid w:val="00251B35"/>
    <w:rsid w:val="00277448"/>
    <w:rsid w:val="00277ADB"/>
    <w:rsid w:val="002A4F43"/>
    <w:rsid w:val="002D2E2F"/>
    <w:rsid w:val="002D42B8"/>
    <w:rsid w:val="002E3AE7"/>
    <w:rsid w:val="00321134"/>
    <w:rsid w:val="003567E1"/>
    <w:rsid w:val="00361610"/>
    <w:rsid w:val="0036628B"/>
    <w:rsid w:val="00395555"/>
    <w:rsid w:val="003B06ED"/>
    <w:rsid w:val="003E46D9"/>
    <w:rsid w:val="003E7650"/>
    <w:rsid w:val="003F320B"/>
    <w:rsid w:val="00401598"/>
    <w:rsid w:val="004413B9"/>
    <w:rsid w:val="00445691"/>
    <w:rsid w:val="004478A2"/>
    <w:rsid w:val="00456B8A"/>
    <w:rsid w:val="00462184"/>
    <w:rsid w:val="0046341C"/>
    <w:rsid w:val="00490C12"/>
    <w:rsid w:val="004962D9"/>
    <w:rsid w:val="004A61C2"/>
    <w:rsid w:val="004A73BF"/>
    <w:rsid w:val="004B69F1"/>
    <w:rsid w:val="004D33D2"/>
    <w:rsid w:val="004F6FD5"/>
    <w:rsid w:val="005428E2"/>
    <w:rsid w:val="005521D8"/>
    <w:rsid w:val="005659D2"/>
    <w:rsid w:val="005A1955"/>
    <w:rsid w:val="005B2A9F"/>
    <w:rsid w:val="005B2F01"/>
    <w:rsid w:val="005D4644"/>
    <w:rsid w:val="005D5995"/>
    <w:rsid w:val="00613870"/>
    <w:rsid w:val="00620AD1"/>
    <w:rsid w:val="0062270E"/>
    <w:rsid w:val="00651C19"/>
    <w:rsid w:val="0065314E"/>
    <w:rsid w:val="00664743"/>
    <w:rsid w:val="0066658E"/>
    <w:rsid w:val="00670CBA"/>
    <w:rsid w:val="00680AE1"/>
    <w:rsid w:val="006877B6"/>
    <w:rsid w:val="006B053E"/>
    <w:rsid w:val="006D50AF"/>
    <w:rsid w:val="00723837"/>
    <w:rsid w:val="00753C03"/>
    <w:rsid w:val="00785EF6"/>
    <w:rsid w:val="00786C53"/>
    <w:rsid w:val="007A2042"/>
    <w:rsid w:val="007D088D"/>
    <w:rsid w:val="007D5AC1"/>
    <w:rsid w:val="00815DCC"/>
    <w:rsid w:val="00826808"/>
    <w:rsid w:val="00861F16"/>
    <w:rsid w:val="008A2396"/>
    <w:rsid w:val="008D5AE9"/>
    <w:rsid w:val="00911927"/>
    <w:rsid w:val="00916CC1"/>
    <w:rsid w:val="009213E1"/>
    <w:rsid w:val="00947206"/>
    <w:rsid w:val="00957114"/>
    <w:rsid w:val="009A6C08"/>
    <w:rsid w:val="009F1533"/>
    <w:rsid w:val="00A229AD"/>
    <w:rsid w:val="00A32C1E"/>
    <w:rsid w:val="00A37E8F"/>
    <w:rsid w:val="00A676FD"/>
    <w:rsid w:val="00A80198"/>
    <w:rsid w:val="00B267F5"/>
    <w:rsid w:val="00B3059B"/>
    <w:rsid w:val="00B30707"/>
    <w:rsid w:val="00B30918"/>
    <w:rsid w:val="00B62F80"/>
    <w:rsid w:val="00BC7C6A"/>
    <w:rsid w:val="00BE34C5"/>
    <w:rsid w:val="00BF3930"/>
    <w:rsid w:val="00C21369"/>
    <w:rsid w:val="00C25A3E"/>
    <w:rsid w:val="00C27CCF"/>
    <w:rsid w:val="00C3734D"/>
    <w:rsid w:val="00C413DE"/>
    <w:rsid w:val="00C751CB"/>
    <w:rsid w:val="00C875D7"/>
    <w:rsid w:val="00CB0577"/>
    <w:rsid w:val="00CB05E8"/>
    <w:rsid w:val="00CB074A"/>
    <w:rsid w:val="00D0219C"/>
    <w:rsid w:val="00D278F8"/>
    <w:rsid w:val="00D3445C"/>
    <w:rsid w:val="00D83470"/>
    <w:rsid w:val="00DB4667"/>
    <w:rsid w:val="00E06F59"/>
    <w:rsid w:val="00E43556"/>
    <w:rsid w:val="00E50264"/>
    <w:rsid w:val="00E55666"/>
    <w:rsid w:val="00E90FCD"/>
    <w:rsid w:val="00E9456D"/>
    <w:rsid w:val="00EA07D3"/>
    <w:rsid w:val="00EA264C"/>
    <w:rsid w:val="00EA32A4"/>
    <w:rsid w:val="00EE6F70"/>
    <w:rsid w:val="00F0441F"/>
    <w:rsid w:val="00F406CE"/>
    <w:rsid w:val="00F515E5"/>
    <w:rsid w:val="00F67D3A"/>
    <w:rsid w:val="00F85424"/>
    <w:rsid w:val="00F9296A"/>
    <w:rsid w:val="00F93A18"/>
    <w:rsid w:val="00FB40E4"/>
    <w:rsid w:val="00FB435D"/>
    <w:rsid w:val="00FB689D"/>
    <w:rsid w:val="00FC2553"/>
    <w:rsid w:val="00FD5515"/>
    <w:rsid w:val="00FE506B"/>
    <w:rsid w:val="00FF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E088433"/>
  <w15:docId w15:val="{667D61C8-B54F-407C-9E98-A6261F3D5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de\AppData\Local\Temp\Temp1_w05195.zip\template-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874DF-87C1-4382-AB5A-99A4E3D03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C:\Users\klede\AppData\Local\Temp\Temp1_w05195.zip\template-word.dotx</Template>
  <TotalTime>0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subject/>
  <dc:creator>kayla ledewyn</dc:creator>
  <cp:keywords/>
  <dc:description/>
  <cp:lastModifiedBy>Mous Lise</cp:lastModifiedBy>
  <cp:revision>3</cp:revision>
  <dcterms:created xsi:type="dcterms:W3CDTF">2023-03-10T08:22:00Z</dcterms:created>
  <dcterms:modified xsi:type="dcterms:W3CDTF">2023-03-16T20:57:00Z</dcterms:modified>
</cp:coreProperties>
</file>